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4AE" w:rsidRPr="005E7C78" w:rsidRDefault="004334AE" w:rsidP="00E63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7C78">
        <w:rPr>
          <w:rFonts w:ascii="Times New Roman" w:hAnsi="Times New Roman"/>
          <w:b/>
          <w:bCs/>
          <w:sz w:val="24"/>
          <w:szCs w:val="24"/>
        </w:rPr>
        <w:t>Отчет</w:t>
      </w:r>
    </w:p>
    <w:p w:rsidR="004334AE" w:rsidRPr="005E7C78" w:rsidRDefault="004334AE" w:rsidP="00E63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7C78">
        <w:rPr>
          <w:rFonts w:ascii="Times New Roman" w:hAnsi="Times New Roman"/>
          <w:b/>
          <w:bCs/>
          <w:sz w:val="24"/>
          <w:szCs w:val="24"/>
        </w:rPr>
        <w:t>о результатах самообследования</w:t>
      </w:r>
    </w:p>
    <w:p w:rsidR="004334AE" w:rsidRDefault="004334AE" w:rsidP="00E6343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</w:t>
      </w:r>
      <w:r w:rsidRPr="005E7C78">
        <w:rPr>
          <w:rFonts w:ascii="Times New Roman" w:hAnsi="Times New Roman"/>
          <w:b/>
          <w:bCs/>
          <w:sz w:val="24"/>
          <w:szCs w:val="24"/>
        </w:rPr>
        <w:t>униципального</w:t>
      </w:r>
      <w:r>
        <w:rPr>
          <w:rFonts w:ascii="Times New Roman" w:hAnsi="Times New Roman"/>
          <w:b/>
          <w:bCs/>
          <w:sz w:val="24"/>
          <w:szCs w:val="24"/>
        </w:rPr>
        <w:t xml:space="preserve"> казённого</w:t>
      </w:r>
      <w:r w:rsidRPr="005E7C78">
        <w:rPr>
          <w:rFonts w:ascii="Times New Roman" w:hAnsi="Times New Roman"/>
          <w:b/>
          <w:bCs/>
          <w:sz w:val="24"/>
          <w:szCs w:val="24"/>
        </w:rPr>
        <w:t xml:space="preserve"> общеобразовательного учреждения</w:t>
      </w:r>
    </w:p>
    <w:p w:rsidR="004334AE" w:rsidRPr="00F335FA" w:rsidRDefault="004334AE" w:rsidP="00E63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7C7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«Медведицкая средняя</w:t>
      </w:r>
      <w:r w:rsidRPr="005E7C78">
        <w:rPr>
          <w:rFonts w:ascii="Times New Roman" w:hAnsi="Times New Roman"/>
          <w:b/>
          <w:bCs/>
          <w:sz w:val="24"/>
          <w:szCs w:val="24"/>
        </w:rPr>
        <w:t xml:space="preserve"> школа</w:t>
      </w:r>
      <w:r>
        <w:rPr>
          <w:rFonts w:ascii="Times New Roman" w:hAnsi="Times New Roman"/>
          <w:b/>
          <w:bCs/>
          <w:sz w:val="24"/>
          <w:szCs w:val="24"/>
        </w:rPr>
        <w:t>»</w:t>
      </w:r>
    </w:p>
    <w:p w:rsidR="004334AE" w:rsidRDefault="004334AE" w:rsidP="00437ED8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334AE" w:rsidRPr="00437ED8" w:rsidRDefault="004334AE" w:rsidP="00437ED8">
      <w:pPr>
        <w:tabs>
          <w:tab w:val="left" w:pos="28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334AE" w:rsidRPr="00437ED8" w:rsidRDefault="004334AE" w:rsidP="00437ED8">
      <w:pPr>
        <w:tabs>
          <w:tab w:val="left" w:pos="2890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7ED8">
        <w:rPr>
          <w:rFonts w:ascii="Times New Roman" w:hAnsi="Times New Roman"/>
          <w:sz w:val="24"/>
          <w:szCs w:val="24"/>
        </w:rPr>
        <w:t>Представленный отчет о самообследовании со</w:t>
      </w:r>
      <w:r>
        <w:rPr>
          <w:rFonts w:ascii="Times New Roman" w:hAnsi="Times New Roman"/>
          <w:sz w:val="24"/>
          <w:szCs w:val="24"/>
        </w:rPr>
        <w:t xml:space="preserve">держит анализ работы образовательного учреждения в соответствии с </w:t>
      </w:r>
      <w:r w:rsidRPr="00437ED8">
        <w:rPr>
          <w:rFonts w:ascii="Times New Roman" w:hAnsi="Times New Roman"/>
          <w:sz w:val="24"/>
          <w:szCs w:val="24"/>
        </w:rPr>
        <w:t xml:space="preserve"> требованиям</w:t>
      </w:r>
      <w:r>
        <w:rPr>
          <w:rFonts w:ascii="Times New Roman" w:hAnsi="Times New Roman"/>
          <w:sz w:val="24"/>
          <w:szCs w:val="24"/>
        </w:rPr>
        <w:t>и</w:t>
      </w:r>
      <w:r w:rsidRPr="00437ED8">
        <w:rPr>
          <w:rFonts w:ascii="Times New Roman" w:hAnsi="Times New Roman"/>
          <w:sz w:val="24"/>
          <w:szCs w:val="24"/>
        </w:rPr>
        <w:t xml:space="preserve"> федеральных государствен</w:t>
      </w:r>
      <w:r>
        <w:rPr>
          <w:rFonts w:ascii="Times New Roman" w:hAnsi="Times New Roman"/>
          <w:sz w:val="24"/>
          <w:szCs w:val="24"/>
        </w:rPr>
        <w:t xml:space="preserve">ных образовательных стандартов </w:t>
      </w:r>
      <w:r w:rsidRPr="00437ED8">
        <w:rPr>
          <w:rFonts w:ascii="Times New Roman" w:hAnsi="Times New Roman"/>
          <w:sz w:val="24"/>
          <w:szCs w:val="24"/>
        </w:rPr>
        <w:t xml:space="preserve">или федеральных государственных требований, а также показателей деятельности образовательного </w:t>
      </w:r>
      <w:r>
        <w:rPr>
          <w:rFonts w:ascii="Times New Roman" w:hAnsi="Times New Roman"/>
          <w:sz w:val="24"/>
          <w:szCs w:val="24"/>
        </w:rPr>
        <w:t>учреждении.</w:t>
      </w:r>
    </w:p>
    <w:p w:rsidR="004334AE" w:rsidRDefault="004334AE" w:rsidP="00E6343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334AE" w:rsidRPr="004467D9" w:rsidRDefault="004334AE" w:rsidP="00E63434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467D9">
        <w:rPr>
          <w:rFonts w:ascii="Times New Roman" w:hAnsi="Times New Roman"/>
          <w:b/>
          <w:bCs/>
          <w:sz w:val="28"/>
          <w:szCs w:val="28"/>
        </w:rPr>
        <w:t>Аналитическая часть</w:t>
      </w:r>
    </w:p>
    <w:p w:rsidR="004334AE" w:rsidRPr="004467D9" w:rsidRDefault="004334AE" w:rsidP="008F50B1">
      <w:pPr>
        <w:spacing w:before="100" w:beforeAutospacing="1" w:after="0" w:line="240" w:lineRule="auto"/>
        <w:ind w:firstLine="1"/>
        <w:jc w:val="center"/>
        <w:rPr>
          <w:rFonts w:ascii="Times New Roman" w:hAnsi="Times New Roman"/>
          <w:b/>
          <w:sz w:val="24"/>
          <w:szCs w:val="24"/>
        </w:rPr>
      </w:pPr>
      <w:r w:rsidRPr="00F335FA">
        <w:rPr>
          <w:rFonts w:ascii="Times New Roman" w:hAnsi="Times New Roman"/>
          <w:b/>
          <w:sz w:val="28"/>
          <w:szCs w:val="28"/>
        </w:rPr>
        <w:t>Общие сведения об организаци</w:t>
      </w:r>
      <w:r w:rsidRPr="004467D9">
        <w:rPr>
          <w:rFonts w:ascii="Times New Roman" w:hAnsi="Times New Roman"/>
          <w:b/>
          <w:sz w:val="28"/>
          <w:szCs w:val="28"/>
        </w:rPr>
        <w:t>и</w:t>
      </w:r>
    </w:p>
    <w:p w:rsidR="004334AE" w:rsidRPr="00F248E5" w:rsidRDefault="004334AE" w:rsidP="00E63434">
      <w:pPr>
        <w:spacing w:before="100" w:beforeAutospacing="1" w:after="0" w:line="240" w:lineRule="auto"/>
        <w:ind w:firstLine="1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О</w:t>
      </w:r>
      <w:r w:rsidRPr="004467D9">
        <w:rPr>
          <w:rFonts w:ascii="Times New Roman" w:hAnsi="Times New Roman"/>
          <w:sz w:val="24"/>
          <w:szCs w:val="24"/>
        </w:rPr>
        <w:t xml:space="preserve">бразовательное учреждение «Медведицкая средняя  школа»  Жирновского муниципального  района Волгоградской области создано постановлением главы Жирновского муниципального района   Волгоградской области от </w:t>
      </w:r>
      <w:r w:rsidRPr="00F248E5">
        <w:rPr>
          <w:rFonts w:ascii="Times New Roman" w:hAnsi="Times New Roman"/>
        </w:rPr>
        <w:t>30декабря 2015</w:t>
      </w:r>
      <w:r w:rsidRPr="00F248E5">
        <w:rPr>
          <w:rFonts w:ascii="Times New Roman" w:hAnsi="Times New Roman"/>
        </w:rPr>
        <w:tab/>
      </w:r>
    </w:p>
    <w:p w:rsidR="004334AE" w:rsidRPr="004467D9" w:rsidRDefault="004334AE" w:rsidP="00EC391E">
      <w:pPr>
        <w:spacing w:before="100" w:beforeAutospacing="1" w:after="0" w:line="240" w:lineRule="auto"/>
        <w:ind w:firstLine="1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Учредитель (и):МКОУ «Медведицкая СШ» является муниципальное образование Жирновского муниципального района Волгоградской области , от имени которого все функции осуществляются администрацией Жирновского муниципального района Волгоградской области или главой Жирновского муниципального района Волгоградской области. Учредитель несет ответственность по обязательствам Школы в случаях и пределах, установленных гражданским законодательством.</w:t>
      </w: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Pr="004467D9">
        <w:rPr>
          <w:rFonts w:ascii="Times New Roman" w:hAnsi="Times New Roman"/>
          <w:sz w:val="24"/>
          <w:szCs w:val="24"/>
        </w:rPr>
        <w:t>Юридический адрес:403762, Волгоградская  область, Жирновский район, с. Медведица, ж\п Газовик д.40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4467D9">
        <w:rPr>
          <w:rFonts w:ascii="Times New Roman" w:hAnsi="Times New Roman"/>
          <w:sz w:val="24"/>
          <w:szCs w:val="24"/>
        </w:rPr>
        <w:t>Фактический адрес:403762, Волгоградская  область, Жирновский район, с. Медведица, ж\п Газовик д.40</w:t>
      </w:r>
    </w:p>
    <w:p w:rsidR="004334AE" w:rsidRDefault="004334AE" w:rsidP="00E634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334AE" w:rsidRPr="004467D9" w:rsidRDefault="004334AE" w:rsidP="00E634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b/>
          <w:sz w:val="24"/>
          <w:szCs w:val="24"/>
        </w:rPr>
        <w:t>Реквизиты лицензии на право ведения образовательной деятельности:</w:t>
      </w:r>
    </w:p>
    <w:p w:rsidR="004334AE" w:rsidRPr="004467D9" w:rsidRDefault="004334AE" w:rsidP="00E634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b/>
          <w:i/>
          <w:sz w:val="24"/>
          <w:szCs w:val="24"/>
        </w:rPr>
        <w:t xml:space="preserve">  </w:t>
      </w:r>
      <w:r w:rsidRPr="004467D9">
        <w:rPr>
          <w:rFonts w:ascii="Times New Roman" w:hAnsi="Times New Roman"/>
          <w:sz w:val="24"/>
          <w:szCs w:val="24"/>
        </w:rPr>
        <w:t>МКОУ «Медведицкая СШ»  осуществляет образовательную деятельность на основе бессрочной лицензии (серия 34Л01№0000737), выданной 30декабря 2015 г. (см. Лицензия), и Свидетельства о государственной аккредитации 34А01 №0000652 от 15февраля 2016года), действующего до 04 мая 2023 года (см. Свидетельство о государственной аккредитации)</w:t>
      </w:r>
    </w:p>
    <w:p w:rsidR="004334AE" w:rsidRDefault="004334AE" w:rsidP="00E634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334AE" w:rsidRPr="004467D9" w:rsidRDefault="004334AE" w:rsidP="00E634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b/>
          <w:sz w:val="24"/>
          <w:szCs w:val="24"/>
        </w:rPr>
        <w:t>Школа  имеет свой сайт в сети Интернет:</w:t>
      </w:r>
      <w:r w:rsidRPr="004467D9">
        <w:rPr>
          <w:rFonts w:ascii="Times New Roman" w:hAnsi="Times New Roman"/>
          <w:b/>
          <w:sz w:val="24"/>
          <w:szCs w:val="24"/>
        </w:rPr>
        <w:br/>
      </w:r>
      <w:r w:rsidRPr="00EC391E">
        <w:rPr>
          <w:rFonts w:ascii="Times New Roman" w:hAnsi="Times New Roman"/>
          <w:b/>
          <w:sz w:val="24"/>
          <w:szCs w:val="24"/>
        </w:rPr>
        <w:t> </w:t>
      </w:r>
      <w:hyperlink r:id="rId7" w:history="1">
        <w:r w:rsidRPr="00EC391E">
          <w:rPr>
            <w:rStyle w:val="Hyperlink"/>
            <w:color w:val="auto"/>
            <w:sz w:val="24"/>
            <w:szCs w:val="24"/>
          </w:rPr>
          <w:t>www.frank-shkola.ru/</w:t>
        </w:r>
      </w:hyperlink>
    </w:p>
    <w:p w:rsidR="004334AE" w:rsidRPr="004467D9" w:rsidRDefault="004334AE" w:rsidP="00E63434">
      <w:pPr>
        <w:spacing w:before="30" w:after="30" w:line="240" w:lineRule="auto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Организационно-правовая форма – муниципальная образовательная организация.</w:t>
      </w:r>
    </w:p>
    <w:p w:rsidR="004334AE" w:rsidRPr="004467D9" w:rsidRDefault="004334AE" w:rsidP="00E63434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Характер деятельности - образовательная.</w:t>
      </w:r>
    </w:p>
    <w:p w:rsidR="004334AE" w:rsidRPr="004467D9" w:rsidRDefault="004334AE" w:rsidP="00E63434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Тип - казенное общеобразовательное учреждение.</w:t>
      </w:r>
    </w:p>
    <w:p w:rsidR="004334AE" w:rsidRDefault="004334AE" w:rsidP="004467D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Вид - средняя общеобразовательная школа.</w:t>
      </w:r>
    </w:p>
    <w:p w:rsidR="004334AE" w:rsidRPr="004467D9" w:rsidRDefault="004334AE" w:rsidP="004467D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Деятельность школы строится согласно научно и методически обоснованной программы развития на 2011-2017 годы, которая ориентирована  на программу развития образования в Волгоградской области (Закон Волгоградской области от 4 октября 2013 года №118-ОД"Об образовании в Волгоградской области" )</w:t>
      </w:r>
    </w:p>
    <w:p w:rsidR="004334AE" w:rsidRPr="004467D9" w:rsidRDefault="004334AE" w:rsidP="00E634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Имеет на право  ведения образовательных программ :</w:t>
      </w:r>
    </w:p>
    <w:p w:rsidR="004334AE" w:rsidRDefault="004334AE" w:rsidP="00E63434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 xml:space="preserve">1.Начальное общее </w:t>
      </w:r>
      <w:r>
        <w:rPr>
          <w:rFonts w:ascii="Times New Roman" w:hAnsi="Times New Roman"/>
          <w:sz w:val="24"/>
          <w:szCs w:val="24"/>
        </w:rPr>
        <w:t xml:space="preserve">образование </w:t>
      </w:r>
    </w:p>
    <w:p w:rsidR="004334AE" w:rsidRPr="004467D9" w:rsidRDefault="004334AE" w:rsidP="00E63434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2.Основное общее образование</w:t>
      </w:r>
    </w:p>
    <w:p w:rsidR="004334AE" w:rsidRDefault="004334AE" w:rsidP="004467D9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3. Среднее (полное) общее образование</w:t>
      </w:r>
    </w:p>
    <w:p w:rsidR="004334AE" w:rsidRDefault="004334AE" w:rsidP="007211CE">
      <w:pPr>
        <w:spacing w:line="240" w:lineRule="auto"/>
        <w:ind w:right="-144" w:firstLine="6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казённое</w:t>
      </w:r>
      <w:r w:rsidRPr="00C515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общеобразовательное учреждение «Медведицкая  средняя </w:t>
      </w:r>
      <w:r w:rsidRPr="00C5153F">
        <w:rPr>
          <w:rFonts w:ascii="Times New Roman" w:hAnsi="Times New Roman"/>
          <w:sz w:val="24"/>
          <w:szCs w:val="24"/>
        </w:rPr>
        <w:t xml:space="preserve"> школа</w:t>
      </w:r>
      <w:r>
        <w:rPr>
          <w:rFonts w:ascii="Times New Roman" w:hAnsi="Times New Roman"/>
          <w:sz w:val="24"/>
          <w:szCs w:val="24"/>
        </w:rPr>
        <w:t>»</w:t>
      </w:r>
      <w:r w:rsidRPr="00C5153F">
        <w:rPr>
          <w:rFonts w:ascii="Times New Roman" w:hAnsi="Times New Roman"/>
          <w:sz w:val="24"/>
          <w:szCs w:val="24"/>
        </w:rPr>
        <w:t xml:space="preserve"> осуществляет образовательный процесс в соответствии с уровнями образовательных программ трех ступеней</w:t>
      </w:r>
      <w:r>
        <w:rPr>
          <w:rFonts w:ascii="Times New Roman" w:hAnsi="Times New Roman"/>
          <w:sz w:val="24"/>
          <w:szCs w:val="24"/>
        </w:rPr>
        <w:t xml:space="preserve"> общего образования. Реализуемые  образовательные</w:t>
      </w:r>
      <w:r w:rsidRPr="00C5153F">
        <w:rPr>
          <w:rFonts w:ascii="Times New Roman" w:hAnsi="Times New Roman"/>
          <w:sz w:val="24"/>
          <w:szCs w:val="24"/>
        </w:rPr>
        <w:t xml:space="preserve"> прогр</w:t>
      </w:r>
      <w:r>
        <w:rPr>
          <w:rFonts w:ascii="Times New Roman" w:hAnsi="Times New Roman"/>
          <w:sz w:val="24"/>
          <w:szCs w:val="24"/>
        </w:rPr>
        <w:t>аммы</w:t>
      </w:r>
      <w:r w:rsidRPr="00C5153F">
        <w:rPr>
          <w:rFonts w:ascii="Times New Roman" w:hAnsi="Times New Roman"/>
          <w:sz w:val="24"/>
          <w:szCs w:val="24"/>
        </w:rPr>
        <w:t xml:space="preserve"> соответствует статусу образовательной организации,  содержанию подготовки обучающихся и выпускников образовательным программам федерального государственного образовательного стандарта. </w:t>
      </w:r>
    </w:p>
    <w:p w:rsidR="004334AE" w:rsidRPr="007211CE" w:rsidRDefault="004334AE" w:rsidP="007211CE">
      <w:pPr>
        <w:spacing w:line="240" w:lineRule="auto"/>
        <w:ind w:right="-144"/>
        <w:jc w:val="both"/>
        <w:rPr>
          <w:rFonts w:ascii="Times New Roman" w:hAnsi="Times New Roman"/>
          <w:sz w:val="24"/>
          <w:szCs w:val="24"/>
        </w:rPr>
      </w:pPr>
      <w:r w:rsidRPr="007211CE">
        <w:rPr>
          <w:rFonts w:ascii="Times New Roman" w:hAnsi="Times New Roman"/>
          <w:sz w:val="24"/>
          <w:szCs w:val="24"/>
        </w:rPr>
        <w:t>Учебный план школы отвечает целям и задачам образовательной программы. Разработаны и внедрены в учебный процесс рабочие программы. Структура рабочих программ соответствует предъявляемым к ним требованиям.</w:t>
      </w:r>
    </w:p>
    <w:p w:rsidR="004334AE" w:rsidRPr="007211CE" w:rsidRDefault="004334AE" w:rsidP="007211CE">
      <w:pPr>
        <w:spacing w:after="0" w:line="240" w:lineRule="auto"/>
        <w:ind w:right="-2" w:firstLine="631"/>
        <w:jc w:val="both"/>
        <w:rPr>
          <w:rFonts w:ascii="Times New Roman" w:hAnsi="Times New Roman"/>
          <w:sz w:val="24"/>
          <w:szCs w:val="24"/>
        </w:rPr>
      </w:pPr>
      <w:r w:rsidRPr="007211CE">
        <w:rPr>
          <w:rFonts w:ascii="Times New Roman" w:hAnsi="Times New Roman"/>
          <w:sz w:val="24"/>
          <w:szCs w:val="24"/>
        </w:rPr>
        <w:t xml:space="preserve">   Неотъемлемой частью обучения в школе является внеурочная деятельность. Повышению познавательной активности способствуют занятия кружков, курсов, клубов, элективных курсов, работа научного общества учащихся.  </w:t>
      </w:r>
    </w:p>
    <w:p w:rsidR="004334AE" w:rsidRPr="00C5153F" w:rsidRDefault="004334AE" w:rsidP="007211CE">
      <w:pPr>
        <w:spacing w:after="0" w:line="240" w:lineRule="auto"/>
        <w:ind w:right="-144" w:firstLine="631"/>
        <w:jc w:val="both"/>
        <w:rPr>
          <w:rFonts w:ascii="Times New Roman" w:hAnsi="Times New Roman"/>
          <w:sz w:val="24"/>
          <w:szCs w:val="24"/>
        </w:rPr>
      </w:pPr>
    </w:p>
    <w:p w:rsidR="004334AE" w:rsidRPr="004467D9" w:rsidRDefault="004334AE" w:rsidP="004467D9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4334AE" w:rsidRPr="00EC391E" w:rsidRDefault="004334AE" w:rsidP="004467D9">
      <w:pPr>
        <w:spacing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C391E">
        <w:rPr>
          <w:rFonts w:ascii="Times New Roman" w:hAnsi="Times New Roman"/>
          <w:b/>
          <w:sz w:val="24"/>
          <w:szCs w:val="24"/>
        </w:rPr>
        <w:t>Режим работы общеобразовательного учреждения</w:t>
      </w:r>
    </w:p>
    <w:p w:rsidR="004334AE" w:rsidRPr="004467D9" w:rsidRDefault="004334AE" w:rsidP="004467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ab/>
        <w:t>Режим работы школы определен в соответствии с Уставом как пятидневный  в 1 -11 – х  классах. Учебный год начинается 1 сентября. Продолжительность учебного года в 1-х классах 33 недели, 2-11 классах – 34 недели. Учебный год делится на учебные четверти в 1-11 классах.  Продолжительность урока – 40 минут, в 1 классе – 35 минут. Обучение проходит в первую смену.</w:t>
      </w:r>
    </w:p>
    <w:p w:rsidR="004334AE" w:rsidRPr="004467D9" w:rsidRDefault="004334AE" w:rsidP="004467D9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</w:rPr>
      </w:pPr>
      <w:r w:rsidRPr="004467D9">
        <w:rPr>
          <w:rFonts w:ascii="Times New Roman" w:hAnsi="Times New Roman"/>
          <w:i/>
          <w:sz w:val="24"/>
          <w:szCs w:val="24"/>
        </w:rPr>
        <w:t>В начальной школе:</w:t>
      </w:r>
    </w:p>
    <w:p w:rsidR="004334AE" w:rsidRPr="004467D9" w:rsidRDefault="004334AE" w:rsidP="004467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Начало занятий – 8.00</w:t>
      </w:r>
      <w:r w:rsidRPr="004467D9">
        <w:rPr>
          <w:rFonts w:ascii="Times New Roman" w:hAnsi="Times New Roman"/>
          <w:b/>
          <w:sz w:val="24"/>
          <w:szCs w:val="24"/>
        </w:rPr>
        <w:t xml:space="preserve">. </w:t>
      </w:r>
      <w:r w:rsidRPr="004467D9">
        <w:rPr>
          <w:rFonts w:ascii="Times New Roman" w:hAnsi="Times New Roman"/>
          <w:sz w:val="24"/>
          <w:szCs w:val="24"/>
        </w:rPr>
        <w:t>Окончание занятий в 15.00</w:t>
      </w:r>
      <w:r w:rsidRPr="004467D9">
        <w:rPr>
          <w:rFonts w:ascii="Times New Roman" w:hAnsi="Times New Roman"/>
          <w:b/>
          <w:sz w:val="24"/>
          <w:szCs w:val="24"/>
        </w:rPr>
        <w:t xml:space="preserve"> с</w:t>
      </w:r>
      <w:r w:rsidRPr="004467D9">
        <w:rPr>
          <w:rFonts w:ascii="Times New Roman" w:hAnsi="Times New Roman"/>
          <w:sz w:val="24"/>
          <w:szCs w:val="24"/>
        </w:rPr>
        <w:t xml:space="preserve"> внеурочной деятельностью. Работа кружков и факультативов с 14.00 до 16.00 часов, секций с 14.00 до 16.00 часов. Время проведения внеклассных мероприятий  с 1-4 классы до 16.00 часов. Дополнительные каникулы  для 1 класса  2 неделя февраля.</w:t>
      </w:r>
    </w:p>
    <w:p w:rsidR="004334AE" w:rsidRPr="004467D9" w:rsidRDefault="004334AE" w:rsidP="004467D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ab/>
      </w:r>
      <w:r w:rsidRPr="004467D9">
        <w:rPr>
          <w:rFonts w:ascii="Times New Roman" w:hAnsi="Times New Roman"/>
          <w:i/>
          <w:sz w:val="24"/>
          <w:szCs w:val="24"/>
        </w:rPr>
        <w:t>В основной школе:</w:t>
      </w:r>
    </w:p>
    <w:p w:rsidR="004334AE" w:rsidRPr="004467D9" w:rsidRDefault="004334AE" w:rsidP="004467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Начало занятий – 8.00. Окончание занятий в 15.00 часов</w:t>
      </w:r>
      <w:r w:rsidRPr="004467D9">
        <w:rPr>
          <w:rFonts w:ascii="Times New Roman" w:hAnsi="Times New Roman"/>
          <w:b/>
          <w:sz w:val="24"/>
          <w:szCs w:val="24"/>
        </w:rPr>
        <w:t>.</w:t>
      </w:r>
      <w:r w:rsidRPr="004467D9">
        <w:rPr>
          <w:rFonts w:ascii="Times New Roman" w:hAnsi="Times New Roman"/>
          <w:sz w:val="24"/>
          <w:szCs w:val="24"/>
        </w:rPr>
        <w:t xml:space="preserve"> Работа кружков и факультативов с 13.00 до 16.00 часов, секций с 13.00 до 19.00 часов (в соответствии с расписанием). Время проведения внеклассных мероприятий  с 5-7  классы до 19.00 часов, 8-9 классы до 19.00 часов.</w:t>
      </w:r>
    </w:p>
    <w:p w:rsidR="004334AE" w:rsidRPr="004467D9" w:rsidRDefault="004334AE" w:rsidP="004467D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ab/>
      </w:r>
      <w:r w:rsidRPr="004467D9">
        <w:rPr>
          <w:rFonts w:ascii="Times New Roman" w:hAnsi="Times New Roman"/>
          <w:i/>
          <w:sz w:val="24"/>
          <w:szCs w:val="24"/>
        </w:rPr>
        <w:t>В средней школе:</w:t>
      </w:r>
    </w:p>
    <w:p w:rsidR="004334AE" w:rsidRPr="004467D9" w:rsidRDefault="004334AE" w:rsidP="004467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Начало занятий – 8.00. Окончание занятий в 14.00 часов. Работа кружков и факультативов с 13.00 до 16.00 часов, секций с 13.00 до 19.00 часов (в соответствии с расписанием). Время проведения внеклассных мероприятий  10-11 классы до 19.00 часов.</w:t>
      </w:r>
    </w:p>
    <w:p w:rsidR="004334AE" w:rsidRDefault="004334AE" w:rsidP="004467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Режим каникул – традиционный: осенние, зимние, весенние и летние.</w:t>
      </w:r>
    </w:p>
    <w:p w:rsidR="004334AE" w:rsidRDefault="004334AE" w:rsidP="004467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34AE" w:rsidRPr="00063A52" w:rsidRDefault="004334AE" w:rsidP="004467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63A52">
        <w:rPr>
          <w:rFonts w:ascii="Times New Roman" w:hAnsi="Times New Roman"/>
          <w:b/>
          <w:sz w:val="24"/>
          <w:szCs w:val="24"/>
        </w:rPr>
        <w:t>Занятость детей и подростков во внеурочное время в кружках и секциях ОО, организациях дополнительного образования</w:t>
      </w:r>
    </w:p>
    <w:p w:rsidR="004334AE" w:rsidRPr="007A1051" w:rsidRDefault="004334AE" w:rsidP="00063A52">
      <w:pPr>
        <w:spacing w:before="100" w:beforeAutospacing="1" w:after="0" w:line="240" w:lineRule="auto"/>
        <w:ind w:right="-2523"/>
        <w:rPr>
          <w:rFonts w:ascii="Times New Roman" w:hAnsi="Times New Roman"/>
          <w:sz w:val="24"/>
          <w:szCs w:val="24"/>
        </w:rPr>
      </w:pPr>
      <w:r w:rsidRPr="00063A52">
        <w:rPr>
          <w:rFonts w:ascii="Times New Roman" w:hAnsi="Times New Roman"/>
          <w:bCs/>
          <w:sz w:val="24"/>
          <w:szCs w:val="24"/>
        </w:rPr>
        <w:t xml:space="preserve"> </w:t>
      </w:r>
      <w:r w:rsidRPr="007A1051">
        <w:rPr>
          <w:rFonts w:ascii="Times New Roman" w:hAnsi="Times New Roman"/>
          <w:bCs/>
          <w:sz w:val="24"/>
          <w:szCs w:val="24"/>
        </w:rPr>
        <w:t>График работы кружков М</w:t>
      </w:r>
      <w:r>
        <w:rPr>
          <w:rFonts w:ascii="Times New Roman" w:hAnsi="Times New Roman"/>
          <w:bCs/>
          <w:sz w:val="24"/>
          <w:szCs w:val="24"/>
        </w:rPr>
        <w:t>К</w:t>
      </w:r>
      <w:r w:rsidRPr="007A1051">
        <w:rPr>
          <w:rFonts w:ascii="Times New Roman" w:hAnsi="Times New Roman"/>
          <w:bCs/>
          <w:sz w:val="24"/>
          <w:szCs w:val="24"/>
        </w:rPr>
        <w:t>ОУ</w:t>
      </w:r>
      <w:r>
        <w:rPr>
          <w:rFonts w:ascii="Times New Roman" w:hAnsi="Times New Roman"/>
          <w:bCs/>
          <w:sz w:val="24"/>
          <w:szCs w:val="24"/>
        </w:rPr>
        <w:t xml:space="preserve"> «Медведицкая СШ» на 2017-2018</w:t>
      </w:r>
      <w:r w:rsidRPr="007A1051">
        <w:rPr>
          <w:rFonts w:ascii="Times New Roman" w:hAnsi="Times New Roman"/>
          <w:bCs/>
          <w:sz w:val="24"/>
          <w:szCs w:val="24"/>
        </w:rPr>
        <w:t xml:space="preserve"> учебный год</w:t>
      </w:r>
    </w:p>
    <w:p w:rsidR="004334AE" w:rsidRPr="007A1051" w:rsidRDefault="004334AE" w:rsidP="00063A52">
      <w:pPr>
        <w:spacing w:before="100" w:beforeAutospacing="1" w:after="0" w:line="240" w:lineRule="auto"/>
        <w:ind w:right="357"/>
        <w:rPr>
          <w:rFonts w:ascii="Times New Roman" w:hAnsi="Times New Roman"/>
          <w:sz w:val="24"/>
          <w:szCs w:val="24"/>
        </w:rPr>
      </w:pPr>
    </w:p>
    <w:tbl>
      <w:tblPr>
        <w:tblW w:w="8909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837"/>
        <w:gridCol w:w="2284"/>
        <w:gridCol w:w="1297"/>
        <w:gridCol w:w="2184"/>
        <w:gridCol w:w="2307"/>
      </w:tblGrid>
      <w:tr w:rsidR="004334AE" w:rsidRPr="00CA755E" w:rsidTr="00063A52">
        <w:trPr>
          <w:trHeight w:val="512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кружка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b/>
                <w:bCs/>
                <w:sz w:val="24"/>
                <w:szCs w:val="24"/>
              </w:rPr>
              <w:t>Руководитель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b/>
                <w:bCs/>
                <w:sz w:val="24"/>
                <w:szCs w:val="24"/>
              </w:rPr>
              <w:t>Расписание занятий</w:t>
            </w:r>
          </w:p>
          <w:p w:rsidR="004334AE" w:rsidRPr="00063A52" w:rsidRDefault="004334AE" w:rsidP="00063A52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4AE" w:rsidRPr="00CA755E" w:rsidTr="00063A52">
        <w:trPr>
          <w:trHeight w:val="179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 xml:space="preserve">Исследуем речь 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Чернобровкина Т.Н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Пятница- 11.40</w:t>
            </w:r>
          </w:p>
        </w:tc>
      </w:tr>
      <w:tr w:rsidR="004334AE" w:rsidRPr="00CA755E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Ритмика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Шихатова Н.Ю.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Понедельник - 12.30</w:t>
            </w:r>
          </w:p>
        </w:tc>
      </w:tr>
      <w:tr w:rsidR="004334AE" w:rsidRPr="00CA755E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Чернобровкина Т.Н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Среда- 12.30</w:t>
            </w:r>
          </w:p>
        </w:tc>
      </w:tr>
      <w:tr w:rsidR="004334AE" w:rsidRPr="00CA755E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Ритмика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Шихатова Н.Ю.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Вторник - 12.30</w:t>
            </w:r>
          </w:p>
        </w:tc>
      </w:tr>
      <w:tr w:rsidR="004334AE" w:rsidRPr="00CA755E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2 а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Дерезова М.З.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Среда - 12.30</w:t>
            </w:r>
          </w:p>
        </w:tc>
      </w:tr>
      <w:tr w:rsidR="004334AE" w:rsidRPr="00CA755E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Исследуем речь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Лелякова Е.И.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Пятница - 12.30</w:t>
            </w:r>
          </w:p>
        </w:tc>
      </w:tr>
      <w:tr w:rsidR="004334AE" w:rsidRPr="00CA755E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Ритмика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2а,б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Шихатова Н.Ю.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Понедельник- 12.30</w:t>
            </w:r>
          </w:p>
        </w:tc>
      </w:tr>
      <w:tr w:rsidR="004334AE" w:rsidRPr="00CA755E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Исследуем речь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Дерезова М.З.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Пятница - 12.30</w:t>
            </w:r>
          </w:p>
        </w:tc>
      </w:tr>
      <w:tr w:rsidR="004334AE" w:rsidRPr="00CA755E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Лелякова Е.И.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Среда - 12.30</w:t>
            </w:r>
          </w:p>
        </w:tc>
      </w:tr>
      <w:tr w:rsidR="004334AE" w:rsidRPr="00CA755E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Исследуем речь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Железнякова И.Е.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Среда - 12.30</w:t>
            </w:r>
          </w:p>
        </w:tc>
      </w:tr>
      <w:tr w:rsidR="004334AE" w:rsidRPr="00CA755E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Исследуем речь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Федорова Е..А.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Вторник – 12.30</w:t>
            </w:r>
          </w:p>
        </w:tc>
      </w:tr>
      <w:tr w:rsidR="004334AE" w:rsidRPr="00CA755E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Ритмика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Шихатова Н.Ю.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Среда – 12.30</w:t>
            </w:r>
          </w:p>
        </w:tc>
      </w:tr>
      <w:tr w:rsidR="004334AE" w:rsidRPr="00CA755E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Железнякова И.Е..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Четверг – 12.30</w:t>
            </w:r>
          </w:p>
        </w:tc>
      </w:tr>
      <w:tr w:rsidR="004334AE" w:rsidRPr="00CA755E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Федорова Е.А.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Пятница – 11.40</w:t>
            </w:r>
          </w:p>
        </w:tc>
      </w:tr>
      <w:tr w:rsidR="004334AE" w:rsidRPr="00CA755E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Исследуем речь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Романова Н.Н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Понедельник – 12.30</w:t>
            </w:r>
          </w:p>
        </w:tc>
      </w:tr>
      <w:tr w:rsidR="004334AE" w:rsidRPr="00CA755E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Романова Н.Н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Вторник – 12.30</w:t>
            </w:r>
          </w:p>
        </w:tc>
      </w:tr>
      <w:tr w:rsidR="004334AE" w:rsidRPr="00CA755E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Ритмика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Шихатова Н.Ю.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Пятница – 11.40</w:t>
            </w:r>
          </w:p>
        </w:tc>
      </w:tr>
      <w:tr w:rsidR="004334AE" w:rsidRPr="00CA755E" w:rsidTr="00063A52">
        <w:trPr>
          <w:trHeight w:val="326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Здоровое питание – здоровое поколение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Литвиненко Л.Б.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Понедельник - 13.20</w:t>
            </w:r>
          </w:p>
        </w:tc>
      </w:tr>
      <w:tr w:rsidR="004334AE" w:rsidRPr="00CA755E" w:rsidTr="00063A52">
        <w:trPr>
          <w:trHeight w:val="326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Цветоводство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Ляпина О.Н.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Четверг - 13.20</w:t>
            </w:r>
          </w:p>
        </w:tc>
      </w:tr>
      <w:tr w:rsidR="004334AE" w:rsidRPr="00CA755E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6а,6б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Железнякова А.А.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Понедельник - 14.10</w:t>
            </w:r>
          </w:p>
        </w:tc>
      </w:tr>
      <w:tr w:rsidR="004334AE" w:rsidRPr="00CA755E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Железнякова А.А.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Четверг – 13.20</w:t>
            </w:r>
          </w:p>
        </w:tc>
      </w:tr>
      <w:tr w:rsidR="004334AE" w:rsidRPr="00CA755E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Решение задач с модулем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Ивахнова Т.П.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Четверг - 13.20</w:t>
            </w:r>
          </w:p>
        </w:tc>
      </w:tr>
      <w:tr w:rsidR="004334AE" w:rsidRPr="00CA755E" w:rsidTr="00063A52">
        <w:trPr>
          <w:trHeight w:val="326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Язык мой, друг мой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Хартенко Н.А.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Вторник - 13.20</w:t>
            </w:r>
          </w:p>
        </w:tc>
      </w:tr>
      <w:tr w:rsidR="004334AE" w:rsidRPr="00CA755E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В мире слов и поэзии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Давыденко В.И.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Четверг – 13.20</w:t>
            </w:r>
          </w:p>
        </w:tc>
      </w:tr>
      <w:tr w:rsidR="004334AE" w:rsidRPr="00CA755E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Трудные случаи правописания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Давыденко В.И.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Четверг - 11.40</w:t>
            </w:r>
          </w:p>
        </w:tc>
      </w:tr>
      <w:tr w:rsidR="004334AE" w:rsidRPr="00CA755E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Трудные случаи правописания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Хартенко Н.А.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ind w:right="357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Четверг - 11.40</w:t>
            </w:r>
          </w:p>
        </w:tc>
      </w:tr>
      <w:tr w:rsidR="004334AE" w:rsidRPr="00CA755E" w:rsidTr="00063A52">
        <w:trPr>
          <w:trHeight w:val="193"/>
          <w:tblCellSpacing w:w="0" w:type="dxa"/>
        </w:trPr>
        <w:tc>
          <w:tcPr>
            <w:tcW w:w="837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CA755E" w:rsidRDefault="004334AE" w:rsidP="00063A52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 xml:space="preserve">Краеведение 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6, 8, 9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Железнякова И.Е.</w:t>
            </w:r>
          </w:p>
          <w:p w:rsidR="004334AE" w:rsidRPr="00063A52" w:rsidRDefault="004334AE" w:rsidP="00063A52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4334AE" w:rsidRPr="00063A52" w:rsidRDefault="004334AE" w:rsidP="00063A52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A52">
              <w:rPr>
                <w:rFonts w:ascii="Times New Roman" w:hAnsi="Times New Roman"/>
                <w:sz w:val="24"/>
                <w:szCs w:val="24"/>
              </w:rPr>
              <w:t>Вторник -13.20</w:t>
            </w:r>
          </w:p>
          <w:p w:rsidR="004334AE" w:rsidRPr="00063A52" w:rsidRDefault="004334AE" w:rsidP="00063A52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334AE" w:rsidRDefault="004334AE" w:rsidP="00EC391E">
      <w:pPr>
        <w:spacing w:before="100" w:beforeAutospacing="1"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334AE" w:rsidRDefault="004334AE" w:rsidP="00EC391E">
      <w:pPr>
        <w:spacing w:before="100" w:beforeAutospacing="1"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334AE" w:rsidRDefault="004334AE" w:rsidP="00EC391E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Орган</w:t>
      </w:r>
      <w:r w:rsidRPr="00C72CD3">
        <w:rPr>
          <w:rFonts w:ascii="Times New Roman" w:hAnsi="Times New Roman"/>
          <w:b/>
          <w:bCs/>
          <w:iCs/>
          <w:sz w:val="24"/>
          <w:szCs w:val="24"/>
        </w:rPr>
        <w:t>изация социального партнерства в М</w:t>
      </w:r>
      <w:r>
        <w:rPr>
          <w:rFonts w:ascii="Times New Roman" w:hAnsi="Times New Roman"/>
          <w:b/>
          <w:bCs/>
          <w:iCs/>
          <w:sz w:val="24"/>
          <w:szCs w:val="24"/>
        </w:rPr>
        <w:t>КОУ «Медведицкая С</w:t>
      </w:r>
      <w:r w:rsidRPr="00C72CD3">
        <w:rPr>
          <w:rFonts w:ascii="Times New Roman" w:hAnsi="Times New Roman"/>
          <w:b/>
          <w:bCs/>
          <w:iCs/>
          <w:sz w:val="24"/>
          <w:szCs w:val="24"/>
        </w:rPr>
        <w:t>Ш» как одно из направлений управленческой деятельности.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Pr="007A1051">
        <w:rPr>
          <w:rFonts w:ascii="Times New Roman" w:hAnsi="Times New Roman"/>
          <w:sz w:val="24"/>
          <w:szCs w:val="24"/>
        </w:rPr>
        <w:t xml:space="preserve">Миссия образования как фактора социально-экономического развития не может быть реализована, если общеобразовательное учреждение по-прежнему будет оставаться закрытым по отношению к местному сообществу. Поэтому важнейшим фактором обеспечения качества образования является развитие партнёрских отношений школы с другими сферами общественной практики. Долгосрочное, продуктивное партнёрство может быть построено только на основе взаимной выгоды и взаимной ответственности. Социальное партнёрство – это такая совместная коллективно распределённая деятельность различных социальных групп, которая приводит к позитивным и разделяемым всеми участниками данной деятельности эффектам. </w:t>
      </w: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7A1051">
        <w:rPr>
          <w:rFonts w:ascii="Times New Roman" w:hAnsi="Times New Roman"/>
          <w:sz w:val="24"/>
          <w:szCs w:val="24"/>
        </w:rPr>
        <w:t>Наша школа одна из структур, вокруг которой в селе объединяются интересы всех жителей, а учителя – коллектив, который способен предъявить социуму как проблемы, так и пути решения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A1051">
        <w:rPr>
          <w:rFonts w:ascii="Times New Roman" w:hAnsi="Times New Roman"/>
          <w:sz w:val="24"/>
          <w:szCs w:val="24"/>
        </w:rPr>
        <w:t>Социальное партнерство позволяет действовать эффективно и успешно, координировать совместную деятельность.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r w:rsidRPr="007A1051">
        <w:rPr>
          <w:rFonts w:ascii="Times New Roman" w:hAnsi="Times New Roman"/>
          <w:sz w:val="24"/>
          <w:szCs w:val="24"/>
        </w:rPr>
        <w:t>Наше партнерство мы строим на таких принципах:</w:t>
      </w:r>
    </w:p>
    <w:p w:rsidR="004334AE" w:rsidRPr="00EC391E" w:rsidRDefault="004334AE" w:rsidP="00EC391E">
      <w:pPr>
        <w:pStyle w:val="ListParagraph"/>
        <w:numPr>
          <w:ilvl w:val="0"/>
          <w:numId w:val="3"/>
        </w:num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EC391E">
        <w:rPr>
          <w:rFonts w:ascii="Times New Roman" w:hAnsi="Times New Roman"/>
          <w:sz w:val="24"/>
          <w:szCs w:val="24"/>
        </w:rPr>
        <w:t>Добровольности и открытости;</w:t>
      </w:r>
    </w:p>
    <w:p w:rsidR="004334AE" w:rsidRPr="007A1051" w:rsidRDefault="004334AE" w:rsidP="00EC391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Активной жизненной позиции участников;</w:t>
      </w:r>
    </w:p>
    <w:p w:rsidR="004334AE" w:rsidRPr="007A1051" w:rsidRDefault="004334AE" w:rsidP="00EC391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Личной вовлеченности и мотивации каждого;</w:t>
      </w:r>
    </w:p>
    <w:p w:rsidR="004334AE" w:rsidRPr="007A1051" w:rsidRDefault="004334AE" w:rsidP="00EC391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Уважения и учёта интересов участников;</w:t>
      </w:r>
    </w:p>
    <w:p w:rsidR="004334AE" w:rsidRPr="007A1051" w:rsidRDefault="004334AE" w:rsidP="00EC391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Заинтересованности договаривающихся сторон в участии в договорённых отношениях;</w:t>
      </w:r>
    </w:p>
    <w:p w:rsidR="004334AE" w:rsidRPr="007A1051" w:rsidRDefault="004334AE" w:rsidP="00EC391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Соблюдения социальными партнёрами и их представителями норм законодательства Российской Федерации и Волгоградской области;</w:t>
      </w:r>
    </w:p>
    <w:p w:rsidR="004334AE" w:rsidRPr="007A1051" w:rsidRDefault="004334AE" w:rsidP="00EC391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Равноправие сторон и доверие в отношениях;</w:t>
      </w:r>
    </w:p>
    <w:p w:rsidR="004334AE" w:rsidRPr="007A1051" w:rsidRDefault="004334AE" w:rsidP="00EC391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Невмешательства в дела друг друга;</w:t>
      </w:r>
    </w:p>
    <w:p w:rsidR="004334AE" w:rsidRPr="007A1051" w:rsidRDefault="004334AE" w:rsidP="00EC391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Свободы выбора и обсуждения вопросов, входящих в сферу социального партнёрства;</w:t>
      </w:r>
    </w:p>
    <w:p w:rsidR="004334AE" w:rsidRPr="007A1051" w:rsidRDefault="004334AE" w:rsidP="00EC391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Регулярности проведения консультаций и переговоров по вопросам, входящим в сферу социального партнёрства;</w:t>
      </w:r>
    </w:p>
    <w:p w:rsidR="004334AE" w:rsidRPr="007A1051" w:rsidRDefault="004334AE" w:rsidP="00EC391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Реальности обеспечения принятых социальными партнёрами обязательств;</w:t>
      </w:r>
    </w:p>
    <w:p w:rsidR="004334AE" w:rsidRPr="007A1051" w:rsidRDefault="004334AE" w:rsidP="00EC391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Обязательности исполнения достигнутых договорённостей;</w:t>
      </w:r>
    </w:p>
    <w:p w:rsidR="004334AE" w:rsidRDefault="004334AE" w:rsidP="003E56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Наша М</w:t>
      </w:r>
      <w:r>
        <w:rPr>
          <w:rFonts w:ascii="Times New Roman" w:hAnsi="Times New Roman"/>
          <w:sz w:val="24"/>
          <w:szCs w:val="24"/>
        </w:rPr>
        <w:t>КОУ «Медведицкая С</w:t>
      </w:r>
      <w:r w:rsidRPr="007A1051">
        <w:rPr>
          <w:rFonts w:ascii="Times New Roman" w:hAnsi="Times New Roman"/>
          <w:sz w:val="24"/>
          <w:szCs w:val="24"/>
        </w:rPr>
        <w:t>Ш» - открытая социально – педагогическая система. Мы тесно взаимодействуем с образовательными учреждениями района и области, общественными учреждениями, семьями наших обучающихся.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1051">
        <w:rPr>
          <w:rFonts w:ascii="Times New Roman" w:hAnsi="Times New Roman"/>
          <w:sz w:val="24"/>
          <w:szCs w:val="24"/>
        </w:rPr>
        <w:t>В школе выстроена модель социального партнерства.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7A1051">
        <w:rPr>
          <w:rFonts w:ascii="Times New Roman" w:hAnsi="Times New Roman"/>
          <w:b/>
          <w:bCs/>
          <w:i/>
          <w:iCs/>
          <w:sz w:val="24"/>
          <w:szCs w:val="24"/>
        </w:rPr>
        <w:t xml:space="preserve">1.Работа с предприятиями: </w:t>
      </w:r>
      <w:r w:rsidRPr="007A1051">
        <w:rPr>
          <w:rFonts w:ascii="Times New Roman" w:hAnsi="Times New Roman"/>
          <w:sz w:val="24"/>
          <w:szCs w:val="24"/>
        </w:rPr>
        <w:t>Жирновское ЛПУМГ ООО «Волгоградтрансгаз»; ООО «Транзит»; « Жирновск - энергонефть» ; ОАО «Волгоградоблэлектро» филиал Жирновские межрайонные электрические сети;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  <w:r w:rsidRPr="007A1051">
        <w:rPr>
          <w:rFonts w:ascii="Times New Roman" w:hAnsi="Times New Roman"/>
          <w:b/>
          <w:bCs/>
          <w:i/>
          <w:iCs/>
          <w:sz w:val="24"/>
          <w:szCs w:val="24"/>
        </w:rPr>
        <w:t xml:space="preserve">2.ИП </w:t>
      </w:r>
      <w:r w:rsidRPr="007A1051">
        <w:rPr>
          <w:rFonts w:ascii="Times New Roman" w:hAnsi="Times New Roman"/>
          <w:sz w:val="24"/>
          <w:szCs w:val="24"/>
        </w:rPr>
        <w:t xml:space="preserve">«Шепелев А. В.», «Мерзликина Т.А. », «Саталкина Л.В.», «Перекресток», ООО «Триада», «Шаповалов А. Л.»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7A1051">
        <w:rPr>
          <w:rFonts w:ascii="Times New Roman" w:hAnsi="Times New Roman"/>
          <w:b/>
          <w:bCs/>
          <w:i/>
          <w:iCs/>
          <w:sz w:val="24"/>
          <w:szCs w:val="24"/>
        </w:rPr>
        <w:t>3. Фермерскими хозяйствами: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1051">
        <w:rPr>
          <w:rFonts w:ascii="Times New Roman" w:hAnsi="Times New Roman"/>
          <w:sz w:val="24"/>
          <w:szCs w:val="24"/>
        </w:rPr>
        <w:t>Ф/х «Ломакин А. В.», «Федоров А. В.»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Pr="007A1051">
        <w:rPr>
          <w:rFonts w:ascii="Times New Roman" w:hAnsi="Times New Roman"/>
          <w:b/>
          <w:bCs/>
          <w:i/>
          <w:iCs/>
          <w:sz w:val="24"/>
          <w:szCs w:val="24"/>
        </w:rPr>
        <w:t xml:space="preserve">4. Органами управления: </w:t>
      </w:r>
      <w:r w:rsidRPr="007A1051">
        <w:rPr>
          <w:rFonts w:ascii="Times New Roman" w:hAnsi="Times New Roman"/>
          <w:sz w:val="24"/>
          <w:szCs w:val="24"/>
        </w:rPr>
        <w:t>Администрация Медведицкого сельского поселения Жирновского муниципального района Волгоградской области, Администрация Жирновского муниципального района Волгоградской области, МУ « Комитет по образованию администрации Жирновского муниципального района».</w:t>
      </w: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7A1051">
        <w:rPr>
          <w:rFonts w:ascii="Times New Roman" w:hAnsi="Times New Roman"/>
          <w:b/>
          <w:bCs/>
          <w:i/>
          <w:iCs/>
          <w:sz w:val="24"/>
          <w:szCs w:val="24"/>
        </w:rPr>
        <w:t>5. Образовательными учреждениями: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r w:rsidRPr="007A1051">
        <w:rPr>
          <w:rFonts w:ascii="Times New Roman" w:hAnsi="Times New Roman"/>
          <w:i/>
          <w:iCs/>
          <w:sz w:val="24"/>
          <w:szCs w:val="24"/>
        </w:rPr>
        <w:t xml:space="preserve">ГАОУ ДПО «ВГАПО» </w:t>
      </w:r>
      <w:r w:rsidRPr="007A1051">
        <w:rPr>
          <w:rFonts w:ascii="Times New Roman" w:hAnsi="Times New Roman"/>
          <w:sz w:val="24"/>
          <w:szCs w:val="24"/>
        </w:rPr>
        <w:t>Г. А. Ястреб</w:t>
      </w:r>
      <w:r>
        <w:rPr>
          <w:rFonts w:ascii="Times New Roman" w:hAnsi="Times New Roman"/>
          <w:sz w:val="24"/>
          <w:szCs w:val="24"/>
        </w:rPr>
        <w:t>ова – руководитель экспериментальной</w:t>
      </w:r>
      <w:r w:rsidRPr="007A1051">
        <w:rPr>
          <w:rFonts w:ascii="Times New Roman" w:hAnsi="Times New Roman"/>
          <w:sz w:val="24"/>
          <w:szCs w:val="24"/>
        </w:rPr>
        <w:t xml:space="preserve"> площадки, кандидат педагогических наук, профессор ГАОУ ДПО «ВГАПО»,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A1051">
        <w:rPr>
          <w:rFonts w:ascii="Times New Roman" w:hAnsi="Times New Roman"/>
          <w:sz w:val="24"/>
          <w:szCs w:val="24"/>
        </w:rPr>
        <w:t>МОУ «СОШ №1 г. Жирновска», НОУ «Учебный центр «Академик»»,</w:t>
      </w:r>
      <w:r>
        <w:rPr>
          <w:rFonts w:ascii="Times New Roman" w:hAnsi="Times New Roman"/>
          <w:sz w:val="24"/>
          <w:szCs w:val="24"/>
        </w:rPr>
        <w:t xml:space="preserve"> ГБПОУ «ЖНТ</w:t>
      </w:r>
      <w:r w:rsidRPr="007A1051">
        <w:rPr>
          <w:rFonts w:ascii="Times New Roman" w:hAnsi="Times New Roman"/>
          <w:sz w:val="24"/>
          <w:szCs w:val="24"/>
        </w:rPr>
        <w:t>».</w:t>
      </w: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7A1051">
        <w:rPr>
          <w:rFonts w:ascii="Times New Roman" w:hAnsi="Times New Roman"/>
          <w:b/>
          <w:bCs/>
          <w:i/>
          <w:iCs/>
          <w:sz w:val="24"/>
          <w:szCs w:val="24"/>
        </w:rPr>
        <w:t>6. Учреждениями ДОУ: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A1051">
        <w:rPr>
          <w:rFonts w:ascii="Times New Roman" w:hAnsi="Times New Roman"/>
          <w:sz w:val="24"/>
          <w:szCs w:val="24"/>
        </w:rPr>
        <w:t>ДОУ Медведицкий муниципальный детский сад «Радуга</w:t>
      </w:r>
      <w:r>
        <w:rPr>
          <w:rFonts w:ascii="Times New Roman" w:hAnsi="Times New Roman"/>
          <w:sz w:val="24"/>
          <w:szCs w:val="24"/>
        </w:rPr>
        <w:t xml:space="preserve">».              </w:t>
      </w:r>
      <w:r w:rsidRPr="007A1051">
        <w:rPr>
          <w:rFonts w:ascii="Times New Roman" w:hAnsi="Times New Roman"/>
          <w:b/>
          <w:bCs/>
          <w:i/>
          <w:iCs/>
          <w:sz w:val="24"/>
          <w:szCs w:val="24"/>
        </w:rPr>
        <w:t>7. Учреждениями культуры: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7A1051">
        <w:rPr>
          <w:rFonts w:ascii="Times New Roman" w:hAnsi="Times New Roman"/>
          <w:sz w:val="24"/>
          <w:szCs w:val="24"/>
        </w:rPr>
        <w:t>МУ «Медведицкий сельский Дом культуры», МУ «Жирновский районный Дом культуры» , библиотека с. Медведица, районная центральная библиотека, МУ «Жирновский районный краеведческий музей», краеведческий музей с. Медведица.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7A1051">
        <w:rPr>
          <w:rFonts w:ascii="Times New Roman" w:hAnsi="Times New Roman"/>
          <w:b/>
          <w:bCs/>
          <w:i/>
          <w:iCs/>
          <w:sz w:val="24"/>
          <w:szCs w:val="24"/>
        </w:rPr>
        <w:t>8. Учреждениями дополнительного образования: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A1051">
        <w:rPr>
          <w:rFonts w:ascii="Times New Roman" w:hAnsi="Times New Roman"/>
          <w:sz w:val="24"/>
          <w:szCs w:val="24"/>
        </w:rPr>
        <w:t>МОУ ДОД «Жирновская детская школа искусств»; МОУ ДОД «Жирнов</w:t>
      </w:r>
      <w:r>
        <w:rPr>
          <w:rFonts w:ascii="Times New Roman" w:hAnsi="Times New Roman"/>
          <w:sz w:val="24"/>
          <w:szCs w:val="24"/>
        </w:rPr>
        <w:t xml:space="preserve">ский центр детского творчества».    </w:t>
      </w:r>
      <w:r w:rsidRPr="007A1051">
        <w:rPr>
          <w:rFonts w:ascii="Times New Roman" w:hAnsi="Times New Roman"/>
          <w:b/>
          <w:bCs/>
          <w:i/>
          <w:iCs/>
          <w:sz w:val="24"/>
          <w:szCs w:val="24"/>
        </w:rPr>
        <w:t>9.Учреждениями социальной защиты: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A1051">
        <w:rPr>
          <w:rFonts w:ascii="Times New Roman" w:hAnsi="Times New Roman"/>
          <w:sz w:val="24"/>
          <w:szCs w:val="24"/>
        </w:rPr>
        <w:t>ГУ «Центр занятости населения Жирновского района».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7A1051">
        <w:rPr>
          <w:rFonts w:ascii="Times New Roman" w:hAnsi="Times New Roman"/>
          <w:b/>
          <w:bCs/>
          <w:i/>
          <w:iCs/>
          <w:sz w:val="24"/>
          <w:szCs w:val="24"/>
        </w:rPr>
        <w:t>10.Общественными организациями: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A1051">
        <w:rPr>
          <w:rFonts w:ascii="Times New Roman" w:hAnsi="Times New Roman"/>
          <w:sz w:val="24"/>
          <w:szCs w:val="24"/>
        </w:rPr>
        <w:t>Отдел опеки и попечительства и охраны прав детей; клуб «Надежда» с. Медведица, Совет ветеранов с. Медведица.</w:t>
      </w: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Pr="007A1051">
        <w:rPr>
          <w:rFonts w:ascii="Times New Roman" w:hAnsi="Times New Roman"/>
          <w:b/>
          <w:bCs/>
          <w:i/>
          <w:iCs/>
          <w:sz w:val="24"/>
          <w:szCs w:val="24"/>
        </w:rPr>
        <w:t>11. Учреждениями спорта: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1051">
        <w:rPr>
          <w:rFonts w:ascii="Times New Roman" w:hAnsi="Times New Roman"/>
          <w:sz w:val="24"/>
          <w:szCs w:val="24"/>
        </w:rPr>
        <w:t>МОУ ДОД «Жирновская детско – юношеская спортивная школа им. И. Н. Илющенко»; МУ «Жирновский физкультурно – оздоровительный комплекс».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7A1051">
        <w:rPr>
          <w:rFonts w:ascii="Times New Roman" w:hAnsi="Times New Roman"/>
          <w:b/>
          <w:bCs/>
          <w:i/>
          <w:iCs/>
          <w:sz w:val="24"/>
          <w:szCs w:val="24"/>
        </w:rPr>
        <w:t xml:space="preserve">12. Органами печати, связи.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A1051">
        <w:rPr>
          <w:rFonts w:ascii="Times New Roman" w:hAnsi="Times New Roman"/>
          <w:sz w:val="24"/>
          <w:szCs w:val="24"/>
        </w:rPr>
        <w:t>МУП РИК газеты «Жирновские новости»; ООО «Книготорговое предприятие «Кассандра»»; ООО « Издательство «Учитель»»; ОАО «Ростелеком»; ФГУП «Почта России».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7A1051">
        <w:rPr>
          <w:rFonts w:ascii="Times New Roman" w:hAnsi="Times New Roman"/>
          <w:b/>
          <w:bCs/>
          <w:i/>
          <w:iCs/>
          <w:sz w:val="24"/>
          <w:szCs w:val="24"/>
        </w:rPr>
        <w:t>13. Учреждениями профилактики: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A1051">
        <w:rPr>
          <w:rFonts w:ascii="Times New Roman" w:hAnsi="Times New Roman"/>
          <w:sz w:val="24"/>
          <w:szCs w:val="24"/>
        </w:rPr>
        <w:t>Комиссия по делам несовершеннолетних и защите их прав Жирновского муниципального района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 w:rsidRPr="007A1051">
        <w:rPr>
          <w:rFonts w:ascii="Times New Roman" w:hAnsi="Times New Roman"/>
          <w:sz w:val="24"/>
          <w:szCs w:val="24"/>
        </w:rPr>
        <w:t xml:space="preserve"> </w:t>
      </w:r>
      <w:r w:rsidRPr="007A1051">
        <w:rPr>
          <w:rFonts w:ascii="Times New Roman" w:hAnsi="Times New Roman"/>
          <w:b/>
          <w:bCs/>
          <w:i/>
          <w:iCs/>
          <w:sz w:val="24"/>
          <w:szCs w:val="24"/>
        </w:rPr>
        <w:t>14. Учреждениями здравоохранения: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1051">
        <w:rPr>
          <w:rFonts w:ascii="Times New Roman" w:hAnsi="Times New Roman"/>
          <w:sz w:val="24"/>
          <w:szCs w:val="24"/>
        </w:rPr>
        <w:t>МУЗ «Жирновская ЦРБ».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4334AE" w:rsidRDefault="004334AE" w:rsidP="003E56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34AE" w:rsidRPr="007A1051" w:rsidRDefault="004334AE" w:rsidP="003E56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Такая деятельность совместно с партнерами позволяет решать проблемы в образовании и сообществе, оптимизировать использование материальной базы учреждений партнеров, координировать образовательный процесс на всех уровнях взаимодействия, делая его более мобильным и личностно – ориентированным.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1051">
        <w:rPr>
          <w:rFonts w:ascii="Times New Roman" w:hAnsi="Times New Roman"/>
          <w:sz w:val="24"/>
          <w:szCs w:val="24"/>
        </w:rPr>
        <w:t>Благодаря социальному партнерству наша школа превращается в общественно – образовательный центр.</w:t>
      </w:r>
    </w:p>
    <w:p w:rsidR="004334AE" w:rsidRPr="007A1051" w:rsidRDefault="004334AE" w:rsidP="004467D9">
      <w:pPr>
        <w:spacing w:before="100" w:beforeAutospacing="1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b/>
          <w:bCs/>
          <w:sz w:val="24"/>
          <w:szCs w:val="24"/>
        </w:rPr>
        <w:t>ФИО родителей, спонсоров, меценатов, которые оказали или оказывают школе значимую помощь</w:t>
      </w:r>
    </w:p>
    <w:p w:rsidR="004334AE" w:rsidRPr="007A1051" w:rsidRDefault="004334AE" w:rsidP="004467D9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</w:p>
    <w:p w:rsidR="004334AE" w:rsidRPr="007A1051" w:rsidRDefault="004334AE" w:rsidP="004467D9">
      <w:pPr>
        <w:spacing w:before="102" w:after="102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Генеральный директор «Волгодеминойл» - Иванов Павел Алексеевич – приобретение туристического снаряжения;</w:t>
      </w:r>
    </w:p>
    <w:p w:rsidR="004334AE" w:rsidRPr="007A1051" w:rsidRDefault="004334AE" w:rsidP="004467D9">
      <w:pPr>
        <w:spacing w:before="102" w:after="102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ИП Шепелев А.В. – Шепелев Александр Викторович – ремонт школы, проведение новогодних праздников;</w:t>
      </w:r>
    </w:p>
    <w:p w:rsidR="004334AE" w:rsidRPr="007A1051" w:rsidRDefault="004334AE" w:rsidP="004467D9">
      <w:pPr>
        <w:spacing w:before="102" w:after="102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Мерзликин Антон Александрович – начальник отдела эксплуатации УТТ, член управляющего совета школы – техобслуживание школьного автобуса;</w:t>
      </w:r>
    </w:p>
    <w:p w:rsidR="004334AE" w:rsidRPr="007A1051" w:rsidRDefault="004334AE" w:rsidP="004467D9">
      <w:pPr>
        <w:spacing w:before="102" w:after="102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ООО «Триада» - Григорьева Вера Петровна – председатель управляющего совета, приобретение спортинвентаря;</w:t>
      </w:r>
    </w:p>
    <w:p w:rsidR="004334AE" w:rsidRPr="007A1051" w:rsidRDefault="004334AE" w:rsidP="004467D9">
      <w:pPr>
        <w:spacing w:before="102" w:after="102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ООО «У Тумары» - Мерзликина Тамара Алексеевна – ремонт школы, проведение новогодних праздников;</w:t>
      </w:r>
    </w:p>
    <w:p w:rsidR="004334AE" w:rsidRPr="007A1051" w:rsidRDefault="004334AE" w:rsidP="004467D9">
      <w:pPr>
        <w:spacing w:before="102" w:after="102" w:line="240" w:lineRule="auto"/>
        <w:rPr>
          <w:rFonts w:ascii="Times New Roman" w:hAnsi="Times New Roman"/>
          <w:sz w:val="24"/>
          <w:szCs w:val="24"/>
        </w:rPr>
      </w:pPr>
      <w:r w:rsidRPr="007A1051">
        <w:rPr>
          <w:rFonts w:ascii="Times New Roman" w:hAnsi="Times New Roman"/>
          <w:sz w:val="24"/>
          <w:szCs w:val="24"/>
        </w:rPr>
        <w:t>Крылова Елена Леонидовна;</w:t>
      </w:r>
    </w:p>
    <w:p w:rsidR="004334AE" w:rsidRPr="007A1051" w:rsidRDefault="004334AE" w:rsidP="004467D9">
      <w:pPr>
        <w:spacing w:before="102" w:after="102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Колегова Наталья Валентиновна</w:t>
      </w:r>
      <w:r w:rsidRPr="007A1051">
        <w:rPr>
          <w:rFonts w:ascii="Times New Roman" w:hAnsi="Times New Roman"/>
          <w:sz w:val="24"/>
          <w:szCs w:val="24"/>
        </w:rPr>
        <w:t>, проведение праздников;</w:t>
      </w:r>
    </w:p>
    <w:p w:rsidR="004334AE" w:rsidRDefault="004334AE" w:rsidP="003E5634">
      <w:pPr>
        <w:pStyle w:val="NormalWeb"/>
        <w:spacing w:after="0"/>
        <w:jc w:val="center"/>
        <w:rPr>
          <w:b/>
          <w:sz w:val="28"/>
          <w:szCs w:val="28"/>
        </w:rPr>
      </w:pPr>
    </w:p>
    <w:p w:rsidR="004334AE" w:rsidRDefault="004334AE" w:rsidP="003E5634">
      <w:pPr>
        <w:pStyle w:val="NormalWeb"/>
        <w:spacing w:after="0"/>
        <w:jc w:val="center"/>
        <w:rPr>
          <w:b/>
          <w:sz w:val="28"/>
          <w:szCs w:val="28"/>
        </w:rPr>
      </w:pPr>
    </w:p>
    <w:p w:rsidR="004334AE" w:rsidRPr="003E5634" w:rsidRDefault="004334AE" w:rsidP="003E5634">
      <w:pPr>
        <w:pStyle w:val="NormalWeb"/>
        <w:spacing w:after="0"/>
        <w:jc w:val="center"/>
        <w:rPr>
          <w:b/>
          <w:sz w:val="28"/>
          <w:szCs w:val="28"/>
        </w:rPr>
      </w:pPr>
      <w:r w:rsidRPr="00F335FA">
        <w:rPr>
          <w:b/>
          <w:sz w:val="28"/>
          <w:szCs w:val="28"/>
        </w:rPr>
        <w:t>Система управления организации</w:t>
      </w:r>
    </w:p>
    <w:p w:rsidR="004334AE" w:rsidRPr="004467D9" w:rsidRDefault="004334AE" w:rsidP="004467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34AE" w:rsidRPr="003E5634" w:rsidRDefault="004334AE" w:rsidP="003E563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 xml:space="preserve">Управленческая система школы представлена на принципах единоначалия и самоуправления согласно Уставу школы. </w:t>
      </w:r>
    </w:p>
    <w:p w:rsidR="004334AE" w:rsidRPr="003E5634" w:rsidRDefault="004334AE" w:rsidP="003E5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 xml:space="preserve">1) Персонально: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6"/>
        <w:gridCol w:w="4193"/>
        <w:gridCol w:w="4634"/>
      </w:tblGrid>
      <w:tr w:rsidR="004334AE" w:rsidRPr="00CA755E" w:rsidTr="0070302D">
        <w:tc>
          <w:tcPr>
            <w:tcW w:w="636" w:type="dxa"/>
          </w:tcPr>
          <w:p w:rsidR="004334AE" w:rsidRPr="00CA755E" w:rsidRDefault="004334AE" w:rsidP="007030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34AE" w:rsidRPr="00CA755E" w:rsidRDefault="004334AE" w:rsidP="007030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93" w:type="dxa"/>
          </w:tcPr>
          <w:p w:rsidR="004334AE" w:rsidRPr="00CA755E" w:rsidRDefault="004334AE" w:rsidP="007030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5E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4634" w:type="dxa"/>
          </w:tcPr>
          <w:p w:rsidR="004334AE" w:rsidRPr="00CA755E" w:rsidRDefault="004334AE" w:rsidP="007030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5E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</w:tr>
      <w:tr w:rsidR="004334AE" w:rsidRPr="00CA755E" w:rsidTr="0070302D">
        <w:tc>
          <w:tcPr>
            <w:tcW w:w="636" w:type="dxa"/>
          </w:tcPr>
          <w:p w:rsidR="004334AE" w:rsidRPr="00CA755E" w:rsidRDefault="004334AE" w:rsidP="00703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 xml:space="preserve"> 1.</w:t>
            </w:r>
          </w:p>
        </w:tc>
        <w:tc>
          <w:tcPr>
            <w:tcW w:w="4193" w:type="dxa"/>
          </w:tcPr>
          <w:p w:rsidR="004334AE" w:rsidRPr="00CA755E" w:rsidRDefault="004334AE" w:rsidP="007030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Майер Людмила Анатольевна</w:t>
            </w:r>
          </w:p>
        </w:tc>
        <w:tc>
          <w:tcPr>
            <w:tcW w:w="4634" w:type="dxa"/>
          </w:tcPr>
          <w:p w:rsidR="004334AE" w:rsidRPr="00CA755E" w:rsidRDefault="004334AE" w:rsidP="007030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Директор МКОУ «Медведицкая СШ»</w:t>
            </w:r>
          </w:p>
        </w:tc>
      </w:tr>
      <w:tr w:rsidR="004334AE" w:rsidRPr="00CA755E" w:rsidTr="0070302D">
        <w:tc>
          <w:tcPr>
            <w:tcW w:w="636" w:type="dxa"/>
          </w:tcPr>
          <w:p w:rsidR="004334AE" w:rsidRPr="00CA755E" w:rsidRDefault="004334AE" w:rsidP="00703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93" w:type="dxa"/>
          </w:tcPr>
          <w:p w:rsidR="004334AE" w:rsidRPr="00CA755E" w:rsidRDefault="004334AE" w:rsidP="007030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 xml:space="preserve">Майер Лев Львович </w:t>
            </w:r>
          </w:p>
        </w:tc>
        <w:tc>
          <w:tcPr>
            <w:tcW w:w="4634" w:type="dxa"/>
          </w:tcPr>
          <w:p w:rsidR="004334AE" w:rsidRPr="00CA755E" w:rsidRDefault="004334AE" w:rsidP="007030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4334AE" w:rsidRPr="00CA755E" w:rsidTr="0070302D">
        <w:tc>
          <w:tcPr>
            <w:tcW w:w="636" w:type="dxa"/>
          </w:tcPr>
          <w:p w:rsidR="004334AE" w:rsidRPr="00CA755E" w:rsidRDefault="004334AE" w:rsidP="00703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193" w:type="dxa"/>
          </w:tcPr>
          <w:p w:rsidR="004334AE" w:rsidRPr="00CA755E" w:rsidRDefault="004334AE" w:rsidP="007030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Железнякова Ирина Евгеньевна</w:t>
            </w:r>
          </w:p>
        </w:tc>
        <w:tc>
          <w:tcPr>
            <w:tcW w:w="4634" w:type="dxa"/>
          </w:tcPr>
          <w:p w:rsidR="004334AE" w:rsidRPr="00CA755E" w:rsidRDefault="004334AE" w:rsidP="007030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4334AE" w:rsidRPr="00CA755E" w:rsidTr="0070302D">
        <w:tc>
          <w:tcPr>
            <w:tcW w:w="636" w:type="dxa"/>
          </w:tcPr>
          <w:p w:rsidR="004334AE" w:rsidRPr="00CA755E" w:rsidRDefault="004334AE" w:rsidP="00703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193" w:type="dxa"/>
          </w:tcPr>
          <w:p w:rsidR="004334AE" w:rsidRPr="00CA755E" w:rsidRDefault="004334AE" w:rsidP="007030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Железнякова Анастасия Александровна</w:t>
            </w:r>
          </w:p>
        </w:tc>
        <w:tc>
          <w:tcPr>
            <w:tcW w:w="4634" w:type="dxa"/>
          </w:tcPr>
          <w:p w:rsidR="004334AE" w:rsidRPr="00CA755E" w:rsidRDefault="004334AE" w:rsidP="007030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</w:tbl>
    <w:p w:rsidR="004334AE" w:rsidRPr="003E5634" w:rsidRDefault="004334AE" w:rsidP="003E5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334AE" w:rsidRPr="003E5634" w:rsidRDefault="004334AE" w:rsidP="003E5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 xml:space="preserve">2) Коллегиальными системами управления: </w:t>
      </w:r>
    </w:p>
    <w:p w:rsidR="004334AE" w:rsidRPr="003E5634" w:rsidRDefault="004334AE" w:rsidP="003E5634">
      <w:pPr>
        <w:numPr>
          <w:ilvl w:val="0"/>
          <w:numId w:val="4"/>
        </w:numPr>
        <w:tabs>
          <w:tab w:val="clear" w:pos="1429"/>
          <w:tab w:val="num" w:pos="0"/>
          <w:tab w:val="left" w:pos="1136"/>
        </w:tabs>
        <w:spacing w:after="0" w:line="240" w:lineRule="auto"/>
        <w:ind w:left="0" w:firstLine="710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>Совет школы;</w:t>
      </w:r>
    </w:p>
    <w:p w:rsidR="004334AE" w:rsidRPr="003E5634" w:rsidRDefault="004334AE" w:rsidP="003E5634">
      <w:pPr>
        <w:numPr>
          <w:ilvl w:val="0"/>
          <w:numId w:val="4"/>
        </w:numPr>
        <w:tabs>
          <w:tab w:val="clear" w:pos="1429"/>
          <w:tab w:val="num" w:pos="0"/>
          <w:tab w:val="left" w:pos="1136"/>
        </w:tabs>
        <w:spacing w:after="0" w:line="240" w:lineRule="auto"/>
        <w:ind w:left="0" w:firstLine="710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>Педагогический совет;</w:t>
      </w:r>
    </w:p>
    <w:p w:rsidR="004334AE" w:rsidRPr="003E5634" w:rsidRDefault="004334AE" w:rsidP="003E5634">
      <w:pPr>
        <w:numPr>
          <w:ilvl w:val="0"/>
          <w:numId w:val="4"/>
        </w:numPr>
        <w:tabs>
          <w:tab w:val="clear" w:pos="1429"/>
          <w:tab w:val="num" w:pos="0"/>
          <w:tab w:val="left" w:pos="1136"/>
        </w:tabs>
        <w:spacing w:after="0" w:line="240" w:lineRule="auto"/>
        <w:ind w:left="0" w:firstLine="710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>Методическая служба: Методический совет, Методические объединения;</w:t>
      </w:r>
    </w:p>
    <w:p w:rsidR="004334AE" w:rsidRPr="003E5634" w:rsidRDefault="004334AE" w:rsidP="003E5634">
      <w:pPr>
        <w:numPr>
          <w:ilvl w:val="0"/>
          <w:numId w:val="4"/>
        </w:numPr>
        <w:tabs>
          <w:tab w:val="clear" w:pos="1429"/>
          <w:tab w:val="num" w:pos="0"/>
          <w:tab w:val="left" w:pos="1136"/>
        </w:tabs>
        <w:spacing w:after="0" w:line="240" w:lineRule="auto"/>
        <w:ind w:left="0" w:firstLine="710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>Родительский совет;</w:t>
      </w:r>
    </w:p>
    <w:p w:rsidR="004334AE" w:rsidRPr="003E5634" w:rsidRDefault="004334AE" w:rsidP="003E5634">
      <w:pPr>
        <w:numPr>
          <w:ilvl w:val="0"/>
          <w:numId w:val="4"/>
        </w:numPr>
        <w:tabs>
          <w:tab w:val="clear" w:pos="1429"/>
          <w:tab w:val="num" w:pos="0"/>
          <w:tab w:val="left" w:pos="1136"/>
        </w:tabs>
        <w:spacing w:after="0" w:line="240" w:lineRule="auto"/>
        <w:ind w:left="0" w:firstLine="710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>Ученический совет.</w:t>
      </w:r>
    </w:p>
    <w:p w:rsidR="004334AE" w:rsidRPr="003E5634" w:rsidRDefault="004334AE" w:rsidP="003E5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 xml:space="preserve"> Распределение административных обязанностей в педагогическом коллективе следующие:</w:t>
      </w:r>
    </w:p>
    <w:p w:rsidR="004334AE" w:rsidRPr="003E5634" w:rsidRDefault="004334AE" w:rsidP="003E5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  <w:u w:val="single"/>
        </w:rPr>
        <w:t>Директор школы</w:t>
      </w:r>
      <w:r w:rsidRPr="003E5634">
        <w:rPr>
          <w:rFonts w:ascii="Times New Roman" w:hAnsi="Times New Roman"/>
          <w:sz w:val="24"/>
          <w:szCs w:val="24"/>
        </w:rPr>
        <w:t>:</w:t>
      </w:r>
    </w:p>
    <w:p w:rsidR="004334AE" w:rsidRPr="003E5634" w:rsidRDefault="004334AE" w:rsidP="003E5634">
      <w:pPr>
        <w:spacing w:after="0" w:line="240" w:lineRule="auto"/>
        <w:ind w:right="-68"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>1) вырабатывает стратегию развития школы;</w:t>
      </w:r>
    </w:p>
    <w:p w:rsidR="004334AE" w:rsidRPr="003E5634" w:rsidRDefault="004334AE" w:rsidP="003E5634">
      <w:pPr>
        <w:spacing w:after="0" w:line="240" w:lineRule="auto"/>
        <w:ind w:right="-68"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>2) создает максимально благоприятные условия для работы учителей;</w:t>
      </w:r>
    </w:p>
    <w:p w:rsidR="004334AE" w:rsidRPr="003E5634" w:rsidRDefault="004334AE" w:rsidP="003E5634">
      <w:pPr>
        <w:spacing w:after="0" w:line="240" w:lineRule="auto"/>
        <w:ind w:right="-68"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>3) является ключевой исполнительной фигурой, отвечает за все вопросы работы школы перед родителями и властью.</w:t>
      </w:r>
    </w:p>
    <w:p w:rsidR="004334AE" w:rsidRPr="003E5634" w:rsidRDefault="004334AE" w:rsidP="003E5634">
      <w:pPr>
        <w:spacing w:after="0" w:line="240" w:lineRule="auto"/>
        <w:ind w:right="-68"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  <w:u w:val="single"/>
        </w:rPr>
        <w:t>Заместитель директора по УВР</w:t>
      </w:r>
      <w:r w:rsidRPr="003E5634">
        <w:rPr>
          <w:rFonts w:ascii="Times New Roman" w:hAnsi="Times New Roman"/>
          <w:sz w:val="24"/>
          <w:szCs w:val="24"/>
        </w:rPr>
        <w:t>:</w:t>
      </w:r>
    </w:p>
    <w:p w:rsidR="004334AE" w:rsidRPr="003E5634" w:rsidRDefault="004334AE" w:rsidP="003E5634">
      <w:pPr>
        <w:spacing w:after="0" w:line="240" w:lineRule="auto"/>
        <w:ind w:right="-68"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>1) организует учебно-воспитательный процесс, текущее и перспективное планирование деятельности педагогического коллектива;</w:t>
      </w:r>
    </w:p>
    <w:p w:rsidR="004334AE" w:rsidRPr="003E5634" w:rsidRDefault="004334AE" w:rsidP="003E5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>2) координирует работу преподавателей по выполнению учебных планов и программ;</w:t>
      </w:r>
    </w:p>
    <w:p w:rsidR="004334AE" w:rsidRPr="003E5634" w:rsidRDefault="004334AE" w:rsidP="003E5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>3) осуществляет контроль за качеством образовательного и воспитательного процесса.</w:t>
      </w:r>
    </w:p>
    <w:p w:rsidR="004334AE" w:rsidRPr="003E5634" w:rsidRDefault="004334AE" w:rsidP="003E5634">
      <w:pPr>
        <w:spacing w:after="0" w:line="240" w:lineRule="auto"/>
        <w:ind w:right="-68"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  <w:u w:val="single"/>
        </w:rPr>
        <w:t>Заместитель директора по ВР</w:t>
      </w:r>
      <w:r w:rsidRPr="003E5634">
        <w:rPr>
          <w:rFonts w:ascii="Times New Roman" w:hAnsi="Times New Roman"/>
          <w:sz w:val="24"/>
          <w:szCs w:val="24"/>
        </w:rPr>
        <w:t>:</w:t>
      </w:r>
    </w:p>
    <w:p w:rsidR="004334AE" w:rsidRPr="003E5634" w:rsidRDefault="004334AE" w:rsidP="003E5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4334AE" w:rsidRPr="003E5634" w:rsidRDefault="004334AE" w:rsidP="003E5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>1) организует и планирует систему воспитательной работы в школе;</w:t>
      </w:r>
    </w:p>
    <w:p w:rsidR="004334AE" w:rsidRPr="003E5634" w:rsidRDefault="004334AE" w:rsidP="003E5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>2) осуществляет анализ и планирование воспитательной работы в школе;</w:t>
      </w:r>
    </w:p>
    <w:p w:rsidR="004334AE" w:rsidRPr="003E5634" w:rsidRDefault="004334AE" w:rsidP="003E5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>3) организует работу школьного самоуправления;</w:t>
      </w:r>
    </w:p>
    <w:p w:rsidR="004334AE" w:rsidRPr="003E5634" w:rsidRDefault="004334AE" w:rsidP="003E5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sz w:val="24"/>
          <w:szCs w:val="24"/>
        </w:rPr>
        <w:t>4) предоставляет методическую помощь классным руководителям.</w:t>
      </w:r>
    </w:p>
    <w:p w:rsidR="004334AE" w:rsidRPr="003E5634" w:rsidRDefault="004334AE" w:rsidP="003E5634">
      <w:pPr>
        <w:spacing w:after="0" w:line="240" w:lineRule="auto"/>
        <w:ind w:right="-68"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b/>
          <w:sz w:val="24"/>
          <w:szCs w:val="24"/>
        </w:rPr>
        <w:t>3.</w:t>
      </w:r>
      <w:r w:rsidRPr="003E5634">
        <w:rPr>
          <w:rFonts w:ascii="Times New Roman" w:hAnsi="Times New Roman"/>
          <w:sz w:val="24"/>
          <w:szCs w:val="24"/>
        </w:rPr>
        <w:t xml:space="preserve"> Основными формами координации деятельности аппарата управления являются: совещание при директоре, административное и оперативное совещания, заседание методического совета, заседание методических объединений, заседание творческой группы, заседание ученического совета.</w:t>
      </w:r>
    </w:p>
    <w:p w:rsidR="004334AE" w:rsidRPr="003E5634" w:rsidRDefault="004334AE" w:rsidP="003E5634">
      <w:pPr>
        <w:spacing w:after="0" w:line="240" w:lineRule="auto"/>
        <w:ind w:right="-68" w:firstLine="709"/>
        <w:jc w:val="both"/>
        <w:rPr>
          <w:rFonts w:ascii="Times New Roman" w:hAnsi="Times New Roman"/>
          <w:sz w:val="24"/>
          <w:szCs w:val="24"/>
        </w:rPr>
      </w:pPr>
      <w:r w:rsidRPr="003E5634">
        <w:rPr>
          <w:rFonts w:ascii="Times New Roman" w:hAnsi="Times New Roman"/>
          <w:b/>
          <w:sz w:val="24"/>
          <w:szCs w:val="24"/>
        </w:rPr>
        <w:t>4.</w:t>
      </w:r>
      <w:r w:rsidRPr="003E5634">
        <w:rPr>
          <w:rFonts w:ascii="Times New Roman" w:hAnsi="Times New Roman"/>
          <w:sz w:val="24"/>
          <w:szCs w:val="24"/>
        </w:rPr>
        <w:t xml:space="preserve"> В управлении подразделениями применяются ПК, идет накопление банка данных и обобщение материалов по различным направлениям деятельности образовательного учреждения: вопросам материально-финансового обеспечения, кадровым вопросам, мониторинга учебно-воспитательного процесса, выполнения стандарта образования, состава учащихся и состояния их здоровья.</w:t>
      </w:r>
    </w:p>
    <w:p w:rsidR="004334AE" w:rsidRDefault="004334AE" w:rsidP="003E56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34AE" w:rsidRPr="00C112DE" w:rsidRDefault="004334AE" w:rsidP="00C112DE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C112DE">
        <w:rPr>
          <w:rFonts w:ascii="Times New Roman" w:hAnsi="Times New Roman"/>
          <w:sz w:val="24"/>
          <w:szCs w:val="24"/>
        </w:rPr>
        <w:t>В школе работают  56  творческих  педагогов, научный руководитель, Отличники народного образования(2), Почётные работники общего образования (3), обладатели Почётных грамот Министерства образования и науки РФ(8),  победители и призёры профессиональных конкурсов (6).  С высшей  квалификационной категорией – 13 педагогов,  с  первой квалификационной категорией –  22 педагога, 90% имеют высшее образование.  </w:t>
      </w:r>
    </w:p>
    <w:p w:rsidR="004334AE" w:rsidRPr="00BF4DA7" w:rsidRDefault="004334AE" w:rsidP="00BF4DA7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F74B8">
        <w:rPr>
          <w:rFonts w:ascii="Times New Roman" w:hAnsi="Times New Roman"/>
          <w:b/>
          <w:bCs/>
          <w:color w:val="000000"/>
          <w:sz w:val="28"/>
          <w:szCs w:val="28"/>
        </w:rPr>
        <w:object w:dxaOrig="7198" w:dyaOrig="5398">
          <v:shape id="_x0000_i1026" type="#_x0000_t75" style="width:338.25pt;height:207.75pt" o:ole="">
            <v:imagedata r:id="rId8" o:title=""/>
          </v:shape>
          <o:OLEObject Type="Embed" ProgID="PowerPoint.Slide.12" ShapeID="_x0000_i1026" DrawAspect="Content" ObjectID="_1599315629" r:id="rId9"/>
        </w:objec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       </w:t>
      </w:r>
      <w:r w:rsidRPr="00104116">
        <w:rPr>
          <w:rFonts w:ascii="Times New Roman" w:hAnsi="Times New Roman"/>
          <w:sz w:val="24"/>
          <w:szCs w:val="24"/>
        </w:rPr>
        <w:t xml:space="preserve">В школе в настоящее время действует детская организация Школьная Республика «Радуга». </w:t>
      </w:r>
    </w:p>
    <w:p w:rsidR="004334AE" w:rsidRDefault="004334AE" w:rsidP="001041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>Органы ученического самоуправления</w:t>
      </w:r>
    </w:p>
    <w:p w:rsidR="004334AE" w:rsidRPr="00104116" w:rsidRDefault="004334AE" w:rsidP="00104116">
      <w:pPr>
        <w:pStyle w:val="ListParagraph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color w:val="000000"/>
        </w:rPr>
        <w:t>I УРОВЕНЬ</w:t>
      </w: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 xml:space="preserve"> – Классное Ученическое Собрание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color w:val="000000"/>
          <w:sz w:val="24"/>
          <w:szCs w:val="24"/>
        </w:rPr>
        <w:t xml:space="preserve">Классное Ученическое Собрание – исполнительный орган школьного ученического самоуправления.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color w:val="000000"/>
          <w:sz w:val="24"/>
          <w:szCs w:val="24"/>
        </w:rPr>
        <w:t xml:space="preserve">Классное Ученическое Собрание представляет собой город, который имеет название, девиз и герб. Возглавляет Классное Ученическое Собрание Мэр, избранный путем тайного голосования из учащихся класса, и комитеты, находящиеся в подчинении министерств.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color w:val="000000"/>
          <w:sz w:val="24"/>
          <w:szCs w:val="24"/>
        </w:rPr>
        <w:t xml:space="preserve">Комитеты Классного Ученического Собрания выполняют те же функции внутри классов, что и возглавляющие их министерства: Министерство науки и образования – Комитет по науке и образованию, Министерство информации и печати – Комитет информации и печати, Министерство культуры – Комитет культуры, Министерство труда и заботы – Комитет труда и заботы, Министерство физкультуры и спорта – Комитет физкультуры и спорта, Министерство правопорядка – Комитет правопорядка.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color w:val="000000"/>
        </w:rPr>
        <w:t xml:space="preserve">          II УРОВЕНЬ</w:t>
      </w: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 xml:space="preserve"> – Школьный Ученический Совет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color w:val="000000"/>
          <w:sz w:val="24"/>
          <w:szCs w:val="24"/>
        </w:rPr>
        <w:t xml:space="preserve">Школьный Ученический Совет – высший исполнительный орган школьного ученического самоуправления.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color w:val="000000"/>
          <w:sz w:val="24"/>
          <w:szCs w:val="24"/>
        </w:rPr>
        <w:t xml:space="preserve">Школьный Ученический Совет формируется ученической конференцией сроком на 1 год по 5 представителей от Классных Ученических Собраний 5–11-х классов.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color w:val="000000"/>
          <w:sz w:val="24"/>
          <w:szCs w:val="24"/>
        </w:rPr>
        <w:t xml:space="preserve">Совет возглавляет Президент, избранный ученической конференцией путем тайного голосования, и на конкурсной основе руководители министерств: культуры, информации и печати, труда и заботы, науки и образования, физической культуры и спорта, правопорядка. Остальные участники Школьного Ученического Совета распределяются по министерствам. За каждым министерством закрепляется куратор из числа педагогов.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color w:val="000000"/>
          <w:sz w:val="24"/>
          <w:szCs w:val="24"/>
        </w:rPr>
        <w:t xml:space="preserve">Свою деятельность Школьный Ученический Совет осуществляет на основании Положения о Школьном Ученическом Совете.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Функции Школьного Ученического Совета.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Президент Школьного Ученического Совета: </w:t>
      </w:r>
    </w:p>
    <w:p w:rsidR="004334AE" w:rsidRPr="00104116" w:rsidRDefault="004334AE" w:rsidP="00104116">
      <w:pPr>
        <w:pStyle w:val="Default"/>
      </w:pPr>
      <w:r w:rsidRPr="00104116">
        <w:t xml:space="preserve">обеспечивает выполнение решений ученической конференции и Совета Учащихся; координирует деятельность руководителей министерств;отчитывается перед ученической конференцией о выполненной работе. </w:t>
      </w:r>
    </w:p>
    <w:p w:rsidR="004334AE" w:rsidRDefault="004334AE" w:rsidP="00104116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04116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   </w:t>
      </w:r>
    </w:p>
    <w:p w:rsidR="004334AE" w:rsidRPr="00104116" w:rsidRDefault="004334AE" w:rsidP="00104116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04116">
        <w:rPr>
          <w:rFonts w:ascii="Times New Roman" w:hAnsi="Times New Roman"/>
          <w:b/>
          <w:bCs/>
          <w:i/>
          <w:iCs/>
          <w:sz w:val="24"/>
          <w:szCs w:val="24"/>
        </w:rPr>
        <w:t>Совет Министров: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104116">
        <w:rPr>
          <w:rFonts w:ascii="Times New Roman" w:hAnsi="Times New Roman"/>
          <w:sz w:val="24"/>
          <w:szCs w:val="24"/>
        </w:rPr>
        <w:t xml:space="preserve">обеспечивает выполнение решений ученической конференции и Совета Учащихся; создает условия для всесторонней личностной реализации каждого обучающегося; планирует и корректирует деятельность министерств по выполнению задач Школьного Ученического Совета; отчитывается перед Советом Учащихся о проделанной работе по направлениям деятельности; осуществляет работу в сотрудничестве с кураторами министерств. </w:t>
      </w:r>
    </w:p>
    <w:p w:rsidR="004334AE" w:rsidRPr="00104116" w:rsidRDefault="004334AE" w:rsidP="00104116">
      <w:pPr>
        <w:pStyle w:val="Default"/>
        <w:ind w:left="720"/>
      </w:pPr>
    </w:p>
    <w:p w:rsidR="004334AE" w:rsidRPr="00104116" w:rsidRDefault="004334AE" w:rsidP="00104116">
      <w:pPr>
        <w:pStyle w:val="ListParagrap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04116">
        <w:rPr>
          <w:rFonts w:ascii="Times New Roman" w:hAnsi="Times New Roman"/>
          <w:b/>
          <w:bCs/>
          <w:i/>
          <w:iCs/>
          <w:sz w:val="24"/>
          <w:szCs w:val="24"/>
        </w:rPr>
        <w:t>Министерство «Образование»: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              </w:t>
      </w:r>
      <w:r w:rsidRPr="00104116">
        <w:rPr>
          <w:rFonts w:ascii="Times New Roman" w:hAnsi="Times New Roman"/>
          <w:sz w:val="24"/>
          <w:szCs w:val="24"/>
        </w:rPr>
        <w:t xml:space="preserve">информирует общественность об организации образовательной деятельности в школе; участвует в организации и проведении предметных конкурсов, вечеров по учебным предметам; вносит предложения о поощрении и награждении учащихся; организует совместную работу с библиотекой, проводит смотры по сохранению учебников; взаимодействует с куратором по научной работе, руководит классными комитетами образования. </w:t>
      </w:r>
    </w:p>
    <w:p w:rsidR="004334AE" w:rsidRPr="00104116" w:rsidRDefault="004334AE" w:rsidP="00104116">
      <w:pPr>
        <w:pStyle w:val="Default"/>
        <w:ind w:left="720"/>
      </w:pPr>
      <w:r w:rsidRPr="00104116">
        <w:rPr>
          <w:b/>
          <w:bCs/>
          <w:i/>
          <w:iCs/>
        </w:rPr>
        <w:t>Министерство «Информация»: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Pr="00104116">
        <w:rPr>
          <w:rFonts w:ascii="Times New Roman" w:hAnsi="Times New Roman"/>
          <w:color w:val="000000"/>
          <w:sz w:val="24"/>
          <w:szCs w:val="24"/>
        </w:rPr>
        <w:t xml:space="preserve">участвует в работе школьного пресс-центра (выпуск школьной газеты «Импульс» 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104116">
        <w:rPr>
          <w:rFonts w:ascii="Times New Roman" w:hAnsi="Times New Roman"/>
          <w:color w:val="000000"/>
          <w:sz w:val="24"/>
          <w:szCs w:val="24"/>
        </w:rPr>
        <w:t xml:space="preserve">раз в четверть); </w:t>
      </w:r>
      <w:r w:rsidRPr="00104116">
        <w:rPr>
          <w:rFonts w:ascii="Times New Roman" w:hAnsi="Times New Roman"/>
          <w:sz w:val="24"/>
          <w:szCs w:val="24"/>
        </w:rPr>
        <w:t xml:space="preserve">оформляет школу при проведении школьных мероприятий; осуществляет информационную поддержку массовых мероприятий; освещает деятельность Школьного Ученического Совета; взаимодействует с редакцией районной газеты,педагогом по информатике, руководит классными комитетами информации и печати. </w:t>
      </w:r>
    </w:p>
    <w:p w:rsidR="004334AE" w:rsidRDefault="004334AE" w:rsidP="00104116">
      <w:pPr>
        <w:pStyle w:val="ListParagrap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334AE" w:rsidRDefault="004334AE" w:rsidP="00104116">
      <w:pPr>
        <w:pStyle w:val="ListParagrap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04116">
        <w:rPr>
          <w:rFonts w:ascii="Times New Roman" w:hAnsi="Times New Roman"/>
          <w:b/>
          <w:bCs/>
          <w:i/>
          <w:iCs/>
          <w:sz w:val="24"/>
          <w:szCs w:val="24"/>
        </w:rPr>
        <w:t>Министерство «Культура»:</w:t>
      </w:r>
    </w:p>
    <w:p w:rsidR="004334AE" w:rsidRPr="00104116" w:rsidRDefault="004334AE" w:rsidP="00104116">
      <w:pPr>
        <w:pStyle w:val="ListParagrap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04116">
        <w:rPr>
          <w:rFonts w:ascii="Times New Roman" w:hAnsi="Times New Roman"/>
          <w:color w:val="000000"/>
          <w:sz w:val="24"/>
          <w:szCs w:val="24"/>
        </w:rPr>
        <w:t xml:space="preserve">помогает в организации и проведении различных культурно-массовых мероприятий в школе: конкурсов, вечеров отдыха, дискотек, концертов; </w:t>
      </w:r>
      <w:r w:rsidRPr="00104116">
        <w:rPr>
          <w:rFonts w:ascii="Times New Roman" w:hAnsi="Times New Roman"/>
          <w:sz w:val="24"/>
          <w:szCs w:val="24"/>
        </w:rPr>
        <w:t>подводит итоги школьных конкурсов;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4116">
        <w:rPr>
          <w:rFonts w:ascii="Times New Roman" w:hAnsi="Times New Roman"/>
          <w:color w:val="000000"/>
          <w:sz w:val="24"/>
          <w:szCs w:val="24"/>
        </w:rPr>
        <w:t xml:space="preserve">создает и сохраняет материал по проведению различных мероприятий культурно-развлекательного характера; взаимодействует с заместителем директора по воспитательной работе, педагогом-организатором, руководит классными комитетами культуры. </w:t>
      </w:r>
    </w:p>
    <w:p w:rsidR="004334AE" w:rsidRDefault="004334AE" w:rsidP="00104116">
      <w:pPr>
        <w:pStyle w:val="ListParagraph"/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334AE" w:rsidRPr="00104116" w:rsidRDefault="004334AE" w:rsidP="00104116">
      <w:pPr>
        <w:pStyle w:val="ListParagraph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i/>
          <w:iCs/>
          <w:sz w:val="24"/>
          <w:szCs w:val="24"/>
        </w:rPr>
        <w:t>Министерство «Забота»: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          </w:t>
      </w:r>
      <w:r w:rsidRPr="00104116">
        <w:rPr>
          <w:rFonts w:ascii="Times New Roman" w:hAnsi="Times New Roman"/>
          <w:sz w:val="24"/>
          <w:szCs w:val="24"/>
        </w:rPr>
        <w:t xml:space="preserve">определяет порядок дежурства по школе; </w:t>
      </w:r>
      <w:r w:rsidRPr="00104116">
        <w:rPr>
          <w:rFonts w:ascii="Times New Roman" w:hAnsi="Times New Roman"/>
          <w:color w:val="000000"/>
          <w:sz w:val="24"/>
          <w:szCs w:val="24"/>
        </w:rPr>
        <w:t xml:space="preserve">помогает в организации безопасного проведения культурно-массовых мероприятий; </w:t>
      </w:r>
      <w:r w:rsidRPr="00104116">
        <w:rPr>
          <w:rFonts w:ascii="Times New Roman" w:hAnsi="Times New Roman"/>
          <w:sz w:val="24"/>
          <w:szCs w:val="24"/>
        </w:rPr>
        <w:t xml:space="preserve">осуществляет контроль за соблюдением санитарных норм в школе; организует шефскую работу в младших классах; работу с ветеранами войны и труда; организует массовые трудовые десанты; взаимодействует с учителем ОБЖ, социальным педагогом, руководит классными комитетами труда и заботы. </w:t>
      </w:r>
    </w:p>
    <w:p w:rsidR="004334AE" w:rsidRDefault="004334AE" w:rsidP="00104116">
      <w:pPr>
        <w:pStyle w:val="Default"/>
        <w:ind w:left="360"/>
        <w:rPr>
          <w:b/>
          <w:bCs/>
          <w:i/>
          <w:iCs/>
        </w:rPr>
      </w:pPr>
      <w:r w:rsidRPr="00104116">
        <w:rPr>
          <w:b/>
          <w:bCs/>
          <w:i/>
          <w:iCs/>
        </w:rPr>
        <w:t>Министерство «Здоровье»:</w:t>
      </w:r>
    </w:p>
    <w:p w:rsidR="004334AE" w:rsidRPr="00104116" w:rsidRDefault="004334AE" w:rsidP="00104116">
      <w:pPr>
        <w:pStyle w:val="Default"/>
        <w:ind w:left="360"/>
        <w:rPr>
          <w:b/>
          <w:bCs/>
          <w:i/>
          <w:iCs/>
        </w:rPr>
      </w:pPr>
      <w:r>
        <w:t>в</w:t>
      </w:r>
      <w:r w:rsidRPr="00104116">
        <w:t xml:space="preserve">едет пропаганду здорового образа жизни, спорта и физической культуры; </w:t>
      </w:r>
    </w:p>
    <w:p w:rsidR="004334AE" w:rsidRPr="00104116" w:rsidRDefault="004334AE" w:rsidP="00104116">
      <w:pPr>
        <w:pStyle w:val="Default"/>
      </w:pPr>
      <w:r w:rsidRPr="00104116">
        <w:t xml:space="preserve">способствует созданию условий для физического совершенствования обучающихся; </w:t>
      </w:r>
    </w:p>
    <w:p w:rsidR="004334AE" w:rsidRPr="00104116" w:rsidRDefault="004334AE" w:rsidP="00104116">
      <w:pPr>
        <w:pStyle w:val="Default"/>
      </w:pPr>
      <w:r w:rsidRPr="00104116">
        <w:t xml:space="preserve">помогает в организации и проведении общешкольных спортивных мероприятий; </w:t>
      </w:r>
    </w:p>
    <w:p w:rsidR="004334AE" w:rsidRPr="00104116" w:rsidRDefault="004334AE" w:rsidP="00104116">
      <w:pPr>
        <w:pStyle w:val="Default"/>
      </w:pPr>
      <w:r w:rsidRPr="00104116">
        <w:t xml:space="preserve">взаимодействует с учителями физической культуры, руководит классными комитетами физической культуры и спорта. </w:t>
      </w:r>
    </w:p>
    <w:p w:rsidR="004334AE" w:rsidRDefault="004334AE" w:rsidP="0010411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04116">
        <w:rPr>
          <w:rFonts w:ascii="Times New Roman" w:hAnsi="Times New Roman"/>
          <w:b/>
          <w:bCs/>
          <w:i/>
          <w:iCs/>
          <w:sz w:val="24"/>
          <w:szCs w:val="24"/>
        </w:rPr>
        <w:t>Министерство «Патриот»:</w:t>
      </w:r>
    </w:p>
    <w:p w:rsidR="004334AE" w:rsidRPr="00104116" w:rsidRDefault="004334AE" w:rsidP="00104116">
      <w:pPr>
        <w:pStyle w:val="Default"/>
      </w:pPr>
      <w:r w:rsidRPr="00104116">
        <w:t>организует мероприятия, направленные на изучение правовых норм, школьных законов, положений, Устава школы; организует встречи с представителями правовых структур, органов правопорядка; организует проведение лекций, бесед, инсценированных постановок о правилах поведения; организует работу по созданию Кодекса учащихся; организует дежурство по школе; взаимодействует с заместителем директора по учебно-воспитательной работе, заместителем директора по воспитательной работе, директором; руководит классными комитетами правопорядка.</w:t>
      </w:r>
    </w:p>
    <w:p w:rsidR="004334AE" w:rsidRDefault="004334AE" w:rsidP="00104116">
      <w:pPr>
        <w:autoSpaceDE w:val="0"/>
        <w:autoSpaceDN w:val="0"/>
        <w:adjustRightInd w:val="0"/>
        <w:spacing w:after="0"/>
        <w:ind w:left="360"/>
        <w:contextualSpacing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4334AE" w:rsidRDefault="004334AE" w:rsidP="00104116">
      <w:pPr>
        <w:autoSpaceDE w:val="0"/>
        <w:autoSpaceDN w:val="0"/>
        <w:adjustRightInd w:val="0"/>
        <w:spacing w:after="0"/>
        <w:ind w:left="360"/>
        <w:contextualSpacing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i/>
          <w:color w:val="000000"/>
          <w:sz w:val="24"/>
          <w:szCs w:val="24"/>
        </w:rPr>
        <w:t>Министерство «Экология»: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color w:val="000000"/>
          <w:sz w:val="24"/>
          <w:szCs w:val="24"/>
        </w:rPr>
        <w:t>взаимодействует с заместителем директора по учебно-воспитательной работе, заместителем директора по воспитательной работе, директором; руководит классными комитетами «Экология»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104116">
        <w:rPr>
          <w:rFonts w:ascii="Times New Roman" w:hAnsi="Times New Roman"/>
          <w:sz w:val="24"/>
          <w:szCs w:val="24"/>
        </w:rPr>
        <w:t xml:space="preserve">организует проведение лекций, бесед, инсценированных постановок об экологии; ведет пропаганду бережного отношения к окружающей среде;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104116">
        <w:rPr>
          <w:rFonts w:ascii="Times New Roman" w:hAnsi="Times New Roman"/>
          <w:sz w:val="24"/>
          <w:szCs w:val="24"/>
        </w:rPr>
        <w:t>организует массовые трудовые десанты.</w:t>
      </w:r>
    </w:p>
    <w:p w:rsidR="004334AE" w:rsidRPr="00104116" w:rsidRDefault="004334AE" w:rsidP="00104116">
      <w:pPr>
        <w:pStyle w:val="Default"/>
      </w:pP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 xml:space="preserve">III УРОВЕНЬ – Совет Учащихся, входящий в Управляющий Совет школы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color w:val="000000"/>
          <w:sz w:val="24"/>
          <w:szCs w:val="24"/>
        </w:rPr>
        <w:t xml:space="preserve">Совет Учащихся является постоянно действующим законодательным органом школьного ученического самоуправления и представительством от учащихся в Управляющем совете.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 xml:space="preserve">1. </w:t>
      </w:r>
      <w:r w:rsidRPr="00104116">
        <w:rPr>
          <w:rFonts w:ascii="Times New Roman" w:hAnsi="Times New Roman"/>
          <w:color w:val="000000"/>
          <w:sz w:val="24"/>
          <w:szCs w:val="24"/>
        </w:rPr>
        <w:t xml:space="preserve">Совет Учащихся формируется на ученической конференции сроком на один год.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 xml:space="preserve">2. </w:t>
      </w:r>
      <w:r w:rsidRPr="00104116">
        <w:rPr>
          <w:rFonts w:ascii="Times New Roman" w:hAnsi="Times New Roman"/>
          <w:color w:val="000000"/>
          <w:sz w:val="24"/>
          <w:szCs w:val="24"/>
        </w:rPr>
        <w:t xml:space="preserve">В состав Совета Учащихся избирается от 2 до 4 обучающихся, достигших 14 лет, тайным голосованием учащихся 5–11-х классов.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 xml:space="preserve">3. </w:t>
      </w:r>
      <w:r w:rsidRPr="00104116">
        <w:rPr>
          <w:rFonts w:ascii="Times New Roman" w:hAnsi="Times New Roman"/>
          <w:color w:val="000000"/>
          <w:sz w:val="24"/>
          <w:szCs w:val="24"/>
        </w:rPr>
        <w:t xml:space="preserve">Совет Учащихся самостоятельно определяет структуру, избирает тайным голосованием из своего состава Председателя простым большинством голосов.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 xml:space="preserve">4. </w:t>
      </w:r>
      <w:r w:rsidRPr="00104116">
        <w:rPr>
          <w:rFonts w:ascii="Times New Roman" w:hAnsi="Times New Roman"/>
          <w:color w:val="000000"/>
          <w:sz w:val="24"/>
          <w:szCs w:val="24"/>
        </w:rPr>
        <w:t xml:space="preserve">Свою деятельность Совет Учащихся осуществляет на основании Положения о Совете Учащихся.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color w:val="000000"/>
          <w:sz w:val="24"/>
          <w:szCs w:val="24"/>
        </w:rPr>
        <w:t xml:space="preserve">Школьное ученическое самоуправление базируется на следующих </w:t>
      </w: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>принципиальных позициях</w:t>
      </w:r>
      <w:r w:rsidRPr="00104116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4334AE" w:rsidRPr="00104116" w:rsidRDefault="004334AE" w:rsidP="00104116">
      <w:pPr>
        <w:autoSpaceDE w:val="0"/>
        <w:autoSpaceDN w:val="0"/>
        <w:adjustRightInd w:val="0"/>
        <w:spacing w:after="14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 xml:space="preserve">1. </w:t>
      </w:r>
      <w:r w:rsidRPr="00104116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Равноправие </w:t>
      </w:r>
      <w:r w:rsidRPr="00104116">
        <w:rPr>
          <w:rFonts w:ascii="Times New Roman" w:hAnsi="Times New Roman"/>
          <w:color w:val="000000"/>
          <w:sz w:val="24"/>
          <w:szCs w:val="24"/>
        </w:rPr>
        <w:t xml:space="preserve">– все должны иметь право решающего голоса при принятии того или иного решения. </w:t>
      </w:r>
    </w:p>
    <w:p w:rsidR="004334AE" w:rsidRPr="00104116" w:rsidRDefault="004334AE" w:rsidP="00104116">
      <w:pPr>
        <w:autoSpaceDE w:val="0"/>
        <w:autoSpaceDN w:val="0"/>
        <w:adjustRightInd w:val="0"/>
        <w:spacing w:after="14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 xml:space="preserve">2. </w:t>
      </w:r>
      <w:r w:rsidRPr="00104116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Выборность </w:t>
      </w:r>
      <w:r w:rsidRPr="00104116">
        <w:rPr>
          <w:rFonts w:ascii="Times New Roman" w:hAnsi="Times New Roman"/>
          <w:color w:val="000000"/>
          <w:sz w:val="24"/>
          <w:szCs w:val="24"/>
        </w:rPr>
        <w:t xml:space="preserve">– полномочия приобретаются в результате выборов.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 xml:space="preserve">3. </w:t>
      </w:r>
      <w:r w:rsidRPr="00104116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Откровенность и гласность </w:t>
      </w:r>
      <w:r w:rsidRPr="00104116">
        <w:rPr>
          <w:rFonts w:ascii="Times New Roman" w:hAnsi="Times New Roman"/>
          <w:color w:val="000000"/>
          <w:sz w:val="24"/>
          <w:szCs w:val="24"/>
        </w:rPr>
        <w:t xml:space="preserve">– работа органов самоуправления должна быть открыта для всех учащихся. </w:t>
      </w:r>
    </w:p>
    <w:p w:rsidR="004334AE" w:rsidRPr="00104116" w:rsidRDefault="004334AE" w:rsidP="00104116">
      <w:pPr>
        <w:autoSpaceDE w:val="0"/>
        <w:autoSpaceDN w:val="0"/>
        <w:adjustRightInd w:val="0"/>
        <w:spacing w:after="14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 xml:space="preserve">4. </w:t>
      </w:r>
      <w:r w:rsidRPr="00104116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Законность </w:t>
      </w:r>
      <w:r w:rsidRPr="00104116">
        <w:rPr>
          <w:rFonts w:ascii="Times New Roman" w:hAnsi="Times New Roman"/>
          <w:color w:val="000000"/>
          <w:sz w:val="24"/>
          <w:szCs w:val="24"/>
        </w:rPr>
        <w:t xml:space="preserve">– неукоснительное соблюдение правовых и нормативных актов. </w:t>
      </w:r>
    </w:p>
    <w:p w:rsidR="004334AE" w:rsidRPr="00104116" w:rsidRDefault="004334AE" w:rsidP="00104116">
      <w:pPr>
        <w:autoSpaceDE w:val="0"/>
        <w:autoSpaceDN w:val="0"/>
        <w:adjustRightInd w:val="0"/>
        <w:spacing w:after="14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 xml:space="preserve">5. </w:t>
      </w:r>
      <w:r w:rsidRPr="00104116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Целесообразность </w:t>
      </w:r>
      <w:r w:rsidRPr="00104116">
        <w:rPr>
          <w:rFonts w:ascii="Times New Roman" w:hAnsi="Times New Roman"/>
          <w:color w:val="000000"/>
          <w:sz w:val="24"/>
          <w:szCs w:val="24"/>
        </w:rPr>
        <w:t xml:space="preserve">– деятельность должна быть направлена на реализацию интересов и потребностей учащихся. </w:t>
      </w:r>
    </w:p>
    <w:p w:rsidR="004334AE" w:rsidRPr="00104116" w:rsidRDefault="004334AE" w:rsidP="00104116">
      <w:pPr>
        <w:autoSpaceDE w:val="0"/>
        <w:autoSpaceDN w:val="0"/>
        <w:adjustRightInd w:val="0"/>
        <w:spacing w:after="14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 xml:space="preserve">6. </w:t>
      </w:r>
      <w:r w:rsidRPr="00104116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Гуманность </w:t>
      </w:r>
      <w:r w:rsidRPr="00104116">
        <w:rPr>
          <w:rFonts w:ascii="Times New Roman" w:hAnsi="Times New Roman"/>
          <w:color w:val="000000"/>
          <w:sz w:val="24"/>
          <w:szCs w:val="24"/>
        </w:rPr>
        <w:t xml:space="preserve">– действия органов самоуправления должны основываться на нравственных принципах. </w:t>
      </w:r>
    </w:p>
    <w:p w:rsidR="004334AE" w:rsidRPr="00104116" w:rsidRDefault="004334AE" w:rsidP="00104116">
      <w:pPr>
        <w:autoSpaceDE w:val="0"/>
        <w:autoSpaceDN w:val="0"/>
        <w:adjustRightInd w:val="0"/>
        <w:spacing w:after="14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 xml:space="preserve">7. </w:t>
      </w:r>
      <w:r w:rsidRPr="00104116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Самодеятельность </w:t>
      </w:r>
      <w:r w:rsidRPr="00104116">
        <w:rPr>
          <w:rFonts w:ascii="Times New Roman" w:hAnsi="Times New Roman"/>
          <w:color w:val="000000"/>
          <w:sz w:val="24"/>
          <w:szCs w:val="24"/>
        </w:rPr>
        <w:t xml:space="preserve">– творчество, активность, самостоятельность учащихся. </w:t>
      </w:r>
    </w:p>
    <w:p w:rsidR="004334AE" w:rsidRPr="00104116" w:rsidRDefault="004334AE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4116">
        <w:rPr>
          <w:rFonts w:ascii="Times New Roman" w:hAnsi="Times New Roman"/>
          <w:b/>
          <w:bCs/>
          <w:color w:val="000000"/>
          <w:sz w:val="24"/>
          <w:szCs w:val="24"/>
        </w:rPr>
        <w:t xml:space="preserve">8. </w:t>
      </w:r>
      <w:r w:rsidRPr="00104116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Ответственность </w:t>
      </w:r>
      <w:r w:rsidRPr="00104116">
        <w:rPr>
          <w:rFonts w:ascii="Times New Roman" w:hAnsi="Times New Roman"/>
          <w:color w:val="000000"/>
          <w:sz w:val="24"/>
          <w:szCs w:val="24"/>
        </w:rPr>
        <w:t xml:space="preserve">– регулярно подводить итоги и выполнять отчет о проделанной работе и ее результатах перед избирателями.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</w:t>
      </w:r>
      <w:r w:rsidRPr="00104116">
        <w:rPr>
          <w:rFonts w:ascii="Times New Roman" w:hAnsi="Times New Roman"/>
          <w:sz w:val="24"/>
          <w:szCs w:val="24"/>
        </w:rPr>
        <w:t>Анализируя деятельность Школьной республики «Радуга» можно отметить повышение чувства ответственности школьников за происходящие в школе события, проявление инициативы и творчества в совершенствовании собственной жизни, стремление к лучшей ее организации. В настоящее время практически все школьные воспитательные мероприятия проходят при участии и поддержки ученического самоуправления.</w:t>
      </w:r>
      <w:r w:rsidRPr="00104116">
        <w:rPr>
          <w:rFonts w:ascii="Times New Roman" w:eastAsia="Batang" w:hAnsi="Times New Roman"/>
          <w:sz w:val="24"/>
          <w:szCs w:val="24"/>
        </w:rPr>
        <w:t xml:space="preserve"> Финансовая обеспеченность внеучебной деятельности (целевое финансирование научной, творческой, спортивной деятельности обучающихся, наличие механизмов стимулирования).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04116">
        <w:rPr>
          <w:rFonts w:ascii="Times New Roman" w:eastAsia="Batang" w:hAnsi="Times New Roman"/>
          <w:sz w:val="24"/>
          <w:szCs w:val="24"/>
        </w:rPr>
        <w:t>За достижения в учебе и внеурочной деятельности учащиеся и педагоги</w:t>
      </w:r>
      <w:r>
        <w:rPr>
          <w:rFonts w:ascii="Times New Roman" w:eastAsia="Batang" w:hAnsi="Times New Roman"/>
          <w:sz w:val="24"/>
          <w:szCs w:val="24"/>
        </w:rPr>
        <w:t xml:space="preserve"> поощряются грамотами, призами, благодарственными письмами, подарками.</w:t>
      </w:r>
    </w:p>
    <w:p w:rsidR="004334AE" w:rsidRPr="00104116" w:rsidRDefault="004334AE" w:rsidP="00104116">
      <w:pPr>
        <w:spacing w:before="100" w:beforeAutospacing="1" w:after="100" w:afterAutospacing="1" w:line="240" w:lineRule="auto"/>
        <w:ind w:right="21" w:firstLine="708"/>
        <w:jc w:val="center"/>
        <w:rPr>
          <w:rFonts w:ascii="Times New Roman" w:hAnsi="Times New Roman"/>
          <w:sz w:val="24"/>
          <w:szCs w:val="24"/>
        </w:rPr>
      </w:pPr>
      <w:r w:rsidRPr="00F335FA">
        <w:rPr>
          <w:rFonts w:ascii="Times New Roman" w:hAnsi="Times New Roman"/>
          <w:b/>
          <w:sz w:val="28"/>
          <w:szCs w:val="28"/>
        </w:rPr>
        <w:t>Образовательная деятельность</w:t>
      </w:r>
    </w:p>
    <w:p w:rsidR="004334AE" w:rsidRDefault="004334AE" w:rsidP="00C112D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Образовательная деятельность ведётся </w:t>
      </w:r>
      <w:r w:rsidRPr="00F335FA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соответствии с Федеральным</w:t>
      </w:r>
      <w:r w:rsidRPr="00F335FA">
        <w:rPr>
          <w:rFonts w:ascii="Times New Roman" w:hAnsi="Times New Roman"/>
          <w:sz w:val="24"/>
          <w:szCs w:val="24"/>
        </w:rPr>
        <w:t xml:space="preserve"> закон</w:t>
      </w:r>
      <w:r>
        <w:rPr>
          <w:rFonts w:ascii="Times New Roman" w:hAnsi="Times New Roman"/>
          <w:sz w:val="24"/>
          <w:szCs w:val="24"/>
        </w:rPr>
        <w:t>ом</w:t>
      </w:r>
      <w:r w:rsidRPr="00F335FA">
        <w:rPr>
          <w:rFonts w:ascii="Times New Roman" w:hAnsi="Times New Roman"/>
          <w:sz w:val="24"/>
          <w:szCs w:val="24"/>
        </w:rPr>
        <w:t xml:space="preserve"> от 29.12.2012 № 273-ФЗ «Об образовании в Российской Федерации», ФГОС начального общего, основного общего и среднего общего образования, СанПиН 2.4.2.2821-10 «Санитарно-эпи</w:t>
      </w:r>
      <w:r>
        <w:rPr>
          <w:rFonts w:ascii="Times New Roman" w:hAnsi="Times New Roman"/>
          <w:sz w:val="24"/>
          <w:szCs w:val="24"/>
        </w:rPr>
        <w:t>демиологическими</w:t>
      </w:r>
      <w:r w:rsidRPr="00F335FA">
        <w:rPr>
          <w:rFonts w:ascii="Times New Roman" w:hAnsi="Times New Roman"/>
          <w:sz w:val="24"/>
          <w:szCs w:val="24"/>
        </w:rPr>
        <w:t xml:space="preserve"> требования</w:t>
      </w:r>
      <w:r>
        <w:rPr>
          <w:rFonts w:ascii="Times New Roman" w:hAnsi="Times New Roman"/>
          <w:sz w:val="24"/>
          <w:szCs w:val="24"/>
        </w:rPr>
        <w:t>ми</w:t>
      </w:r>
      <w:r w:rsidRPr="00F335FA">
        <w:rPr>
          <w:rFonts w:ascii="Times New Roman" w:hAnsi="Times New Roman"/>
          <w:sz w:val="24"/>
          <w:szCs w:val="24"/>
        </w:rPr>
        <w:t xml:space="preserve"> к условиям и организации обучения в общеобразо</w:t>
      </w:r>
      <w:r>
        <w:rPr>
          <w:rFonts w:ascii="Times New Roman" w:hAnsi="Times New Roman"/>
          <w:sz w:val="24"/>
          <w:szCs w:val="24"/>
        </w:rPr>
        <w:t>вательных учреждениях», основными образовательными программами</w:t>
      </w:r>
      <w:r w:rsidRPr="00F335FA">
        <w:rPr>
          <w:rFonts w:ascii="Times New Roman" w:hAnsi="Times New Roman"/>
          <w:sz w:val="24"/>
          <w:szCs w:val="24"/>
        </w:rPr>
        <w:t xml:space="preserve"> общего об</w:t>
      </w:r>
      <w:r>
        <w:rPr>
          <w:rFonts w:ascii="Times New Roman" w:hAnsi="Times New Roman"/>
          <w:sz w:val="24"/>
          <w:szCs w:val="24"/>
        </w:rPr>
        <w:t>разования (по уровням), учебными планами, годовыми календарными графиками</w:t>
      </w:r>
      <w:r w:rsidRPr="00F335FA">
        <w:rPr>
          <w:rFonts w:ascii="Times New Roman" w:hAnsi="Times New Roman"/>
          <w:sz w:val="24"/>
          <w:szCs w:val="24"/>
        </w:rPr>
        <w:t>, расписание</w:t>
      </w:r>
      <w:r>
        <w:rPr>
          <w:rFonts w:ascii="Times New Roman" w:hAnsi="Times New Roman"/>
          <w:sz w:val="24"/>
          <w:szCs w:val="24"/>
        </w:rPr>
        <w:t>м</w:t>
      </w:r>
      <w:r w:rsidRPr="00F335FA">
        <w:rPr>
          <w:rFonts w:ascii="Times New Roman" w:hAnsi="Times New Roman"/>
          <w:sz w:val="24"/>
          <w:szCs w:val="24"/>
        </w:rPr>
        <w:t xml:space="preserve"> занятий</w:t>
      </w:r>
    </w:p>
    <w:p w:rsidR="004334AE" w:rsidRPr="00C112DE" w:rsidRDefault="004334AE" w:rsidP="00C112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3960">
        <w:rPr>
          <w:rFonts w:ascii="Times New Roman" w:hAnsi="Times New Roman"/>
          <w:sz w:val="24"/>
          <w:szCs w:val="24"/>
        </w:rPr>
        <w:t>Формы получения образования: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3578"/>
        <w:gridCol w:w="5993"/>
      </w:tblGrid>
      <w:tr w:rsidR="004334AE" w:rsidRPr="00CA755E" w:rsidTr="0070302D">
        <w:tc>
          <w:tcPr>
            <w:tcW w:w="3652" w:type="dxa"/>
          </w:tcPr>
          <w:p w:rsidR="004334AE" w:rsidRPr="00CA755E" w:rsidRDefault="004334AE" w:rsidP="009525F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Формы получения образования</w:t>
            </w:r>
          </w:p>
        </w:tc>
        <w:tc>
          <w:tcPr>
            <w:tcW w:w="6204" w:type="dxa"/>
          </w:tcPr>
          <w:p w:rsidR="004334AE" w:rsidRPr="00CA755E" w:rsidRDefault="004334AE" w:rsidP="009525F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Кол-во учащихся, получающих образование в данной форме</w:t>
            </w:r>
          </w:p>
        </w:tc>
      </w:tr>
      <w:tr w:rsidR="004334AE" w:rsidRPr="00CA755E" w:rsidTr="0070302D">
        <w:tc>
          <w:tcPr>
            <w:tcW w:w="3652" w:type="dxa"/>
          </w:tcPr>
          <w:p w:rsidR="004334AE" w:rsidRPr="00CA755E" w:rsidRDefault="004334AE" w:rsidP="009525F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6204" w:type="dxa"/>
          </w:tcPr>
          <w:p w:rsidR="004334AE" w:rsidRPr="00CA755E" w:rsidRDefault="004334AE" w:rsidP="009525F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</w:tr>
      <w:tr w:rsidR="004334AE" w:rsidRPr="00CA755E" w:rsidTr="0070302D">
        <w:tc>
          <w:tcPr>
            <w:tcW w:w="3652" w:type="dxa"/>
          </w:tcPr>
          <w:p w:rsidR="004334AE" w:rsidRPr="00CA755E" w:rsidRDefault="004334AE" w:rsidP="009525F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Очно-заочная (вечерняя)</w:t>
            </w:r>
          </w:p>
        </w:tc>
        <w:tc>
          <w:tcPr>
            <w:tcW w:w="6204" w:type="dxa"/>
          </w:tcPr>
          <w:p w:rsidR="004334AE" w:rsidRPr="00CA755E" w:rsidRDefault="004334AE" w:rsidP="009525F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334AE" w:rsidRPr="00CA755E" w:rsidTr="0070302D">
        <w:tc>
          <w:tcPr>
            <w:tcW w:w="3652" w:type="dxa"/>
          </w:tcPr>
          <w:p w:rsidR="004334AE" w:rsidRPr="00CA755E" w:rsidRDefault="004334AE" w:rsidP="009525F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6204" w:type="dxa"/>
          </w:tcPr>
          <w:p w:rsidR="004334AE" w:rsidRPr="00CA755E" w:rsidRDefault="004334AE" w:rsidP="009525F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334AE" w:rsidRPr="00CA755E" w:rsidTr="0070302D">
        <w:tc>
          <w:tcPr>
            <w:tcW w:w="3652" w:type="dxa"/>
          </w:tcPr>
          <w:p w:rsidR="004334AE" w:rsidRPr="00CA755E" w:rsidRDefault="004334AE" w:rsidP="009525F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Семейное образование</w:t>
            </w:r>
          </w:p>
        </w:tc>
        <w:tc>
          <w:tcPr>
            <w:tcW w:w="6204" w:type="dxa"/>
          </w:tcPr>
          <w:p w:rsidR="004334AE" w:rsidRPr="00CA755E" w:rsidRDefault="004334AE" w:rsidP="009525F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334AE" w:rsidRPr="00CA755E" w:rsidTr="0070302D">
        <w:tc>
          <w:tcPr>
            <w:tcW w:w="3652" w:type="dxa"/>
          </w:tcPr>
          <w:p w:rsidR="004334AE" w:rsidRPr="00CA755E" w:rsidRDefault="004334AE" w:rsidP="009525F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6204" w:type="dxa"/>
          </w:tcPr>
          <w:p w:rsidR="004334AE" w:rsidRPr="00CA755E" w:rsidRDefault="004334AE" w:rsidP="009525F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334AE" w:rsidRPr="00CA755E" w:rsidTr="0070302D">
        <w:tc>
          <w:tcPr>
            <w:tcW w:w="3652" w:type="dxa"/>
          </w:tcPr>
          <w:p w:rsidR="004334AE" w:rsidRPr="00CA755E" w:rsidRDefault="004334AE" w:rsidP="009525F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Экстернат</w:t>
            </w:r>
          </w:p>
        </w:tc>
        <w:tc>
          <w:tcPr>
            <w:tcW w:w="6204" w:type="dxa"/>
          </w:tcPr>
          <w:p w:rsidR="004334AE" w:rsidRPr="00CA755E" w:rsidRDefault="004334AE" w:rsidP="009525F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4334AE" w:rsidRPr="00F335FA" w:rsidRDefault="004334AE" w:rsidP="00FC73DD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5E7C78">
        <w:rPr>
          <w:rFonts w:ascii="Times New Roman" w:hAnsi="Times New Roman"/>
          <w:b/>
          <w:bCs/>
          <w:sz w:val="12"/>
          <w:szCs w:val="12"/>
        </w:rPr>
        <w:t> </w:t>
      </w:r>
    </w:p>
    <w:p w:rsidR="004334AE" w:rsidRPr="00FC73DD" w:rsidRDefault="004334AE" w:rsidP="00FC73DD">
      <w:pPr>
        <w:tabs>
          <w:tab w:val="num" w:pos="36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 xml:space="preserve">В школе </w:t>
      </w:r>
      <w:r>
        <w:rPr>
          <w:rFonts w:ascii="Times New Roman" w:hAnsi="Times New Roman"/>
          <w:sz w:val="24"/>
          <w:szCs w:val="24"/>
        </w:rPr>
        <w:t>на 25.05.2018 года обучалось 378</w:t>
      </w:r>
      <w:r w:rsidRPr="00FC73DD">
        <w:rPr>
          <w:rFonts w:ascii="Times New Roman" w:hAnsi="Times New Roman"/>
          <w:sz w:val="24"/>
          <w:szCs w:val="24"/>
        </w:rPr>
        <w:t> учеников .</w:t>
      </w:r>
      <w:r w:rsidRPr="00FC73DD">
        <w:rPr>
          <w:rFonts w:ascii="Times New Roman" w:hAnsi="Times New Roman"/>
          <w:sz w:val="24"/>
          <w:szCs w:val="24"/>
        </w:rPr>
        <w:br/>
        <w:t> </w:t>
      </w:r>
    </w:p>
    <w:p w:rsidR="004334AE" w:rsidRDefault="004334AE" w:rsidP="00FC73DD">
      <w:pPr>
        <w:tabs>
          <w:tab w:val="num" w:pos="3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800D1">
        <w:rPr>
          <w:rFonts w:ascii="Times New Roman" w:hAnsi="Times New Roman"/>
          <w:b/>
          <w:sz w:val="28"/>
          <w:szCs w:val="28"/>
          <w:u w:val="single"/>
        </w:rPr>
        <w:object w:dxaOrig="7198" w:dyaOrig="5398">
          <v:shape id="_x0000_i1027" type="#_x0000_t75" style="width:270pt;height:194.25pt" o:ole="">
            <v:imagedata r:id="rId10" o:title=""/>
          </v:shape>
          <o:OLEObject Type="Embed" ProgID="PowerPoint.Slide.12" ShapeID="_x0000_i1027" DrawAspect="Content" ObjectID="_1599315630" r:id="rId11"/>
        </w:object>
      </w:r>
    </w:p>
    <w:p w:rsidR="004334AE" w:rsidRPr="00FC73DD" w:rsidRDefault="004334AE" w:rsidP="00FC73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 xml:space="preserve">Режим работы школы —   пятидневная учебная неделя. </w:t>
      </w:r>
    </w:p>
    <w:p w:rsidR="004334AE" w:rsidRPr="00FC73DD" w:rsidRDefault="004334AE" w:rsidP="00FC73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>Продолжительность уроков для 1- 35 ми</w:t>
      </w:r>
      <w:r>
        <w:rPr>
          <w:rFonts w:ascii="Times New Roman" w:hAnsi="Times New Roman"/>
          <w:sz w:val="24"/>
          <w:szCs w:val="24"/>
        </w:rPr>
        <w:t>н.,</w:t>
      </w:r>
      <w:r w:rsidRPr="00FC73DD">
        <w:rPr>
          <w:rFonts w:ascii="Times New Roman" w:hAnsi="Times New Roman"/>
          <w:sz w:val="24"/>
          <w:szCs w:val="24"/>
        </w:rPr>
        <w:t>2 -11го классов 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C73DD">
        <w:rPr>
          <w:rFonts w:ascii="Times New Roman" w:hAnsi="Times New Roman"/>
          <w:sz w:val="24"/>
          <w:szCs w:val="24"/>
        </w:rPr>
        <w:t>40 мин.</w:t>
      </w:r>
    </w:p>
    <w:p w:rsidR="004334AE" w:rsidRDefault="004334AE" w:rsidP="00FC73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>Начало занятий в 8.00</w:t>
      </w:r>
      <w:r>
        <w:rPr>
          <w:rFonts w:ascii="Times New Roman" w:hAnsi="Times New Roman"/>
          <w:sz w:val="24"/>
          <w:szCs w:val="24"/>
        </w:rPr>
        <w:t xml:space="preserve"> ч. </w:t>
      </w:r>
      <w:r w:rsidRPr="00FC73DD">
        <w:rPr>
          <w:rFonts w:ascii="Times New Roman" w:hAnsi="Times New Roman"/>
          <w:sz w:val="24"/>
          <w:szCs w:val="24"/>
        </w:rPr>
        <w:t>Школа работает в одну смену, для младших школьников организованы три группы продле</w:t>
      </w:r>
      <w:r>
        <w:rPr>
          <w:rFonts w:ascii="Times New Roman" w:hAnsi="Times New Roman"/>
          <w:sz w:val="24"/>
          <w:szCs w:val="24"/>
        </w:rPr>
        <w:t>нного дня. Групп сопровождения - 3.</w:t>
      </w:r>
      <w:r w:rsidRPr="00FC73DD">
        <w:rPr>
          <w:rFonts w:ascii="Times New Roman" w:hAnsi="Times New Roman"/>
          <w:sz w:val="24"/>
          <w:szCs w:val="24"/>
        </w:rPr>
        <w:t xml:space="preserve"> Большое внимание в школе уделяется организации горячего питания, которым охвачены  все учащиеся. </w:t>
      </w:r>
    </w:p>
    <w:p w:rsidR="004334AE" w:rsidRPr="00C5153F" w:rsidRDefault="004334AE" w:rsidP="00C5153F">
      <w:pPr>
        <w:spacing w:line="240" w:lineRule="auto"/>
        <w:ind w:right="-144" w:firstLine="631"/>
        <w:jc w:val="both"/>
        <w:rPr>
          <w:rFonts w:ascii="Times New Roman" w:hAnsi="Times New Roman"/>
          <w:sz w:val="24"/>
          <w:szCs w:val="24"/>
        </w:rPr>
      </w:pPr>
      <w:r w:rsidRPr="00383FCA">
        <w:rPr>
          <w:b/>
        </w:rPr>
        <w:t xml:space="preserve"> </w:t>
      </w:r>
      <w:r w:rsidRPr="00383FCA">
        <w:t xml:space="preserve"> </w:t>
      </w:r>
      <w:r>
        <w:rPr>
          <w:rFonts w:ascii="Times New Roman" w:hAnsi="Times New Roman"/>
          <w:sz w:val="24"/>
          <w:szCs w:val="24"/>
        </w:rPr>
        <w:t>Муниципальное казённое</w:t>
      </w:r>
      <w:r w:rsidRPr="00C515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общеобразовательное учреждение «Медведицкая  средняя </w:t>
      </w:r>
      <w:r w:rsidRPr="00C5153F">
        <w:rPr>
          <w:rFonts w:ascii="Times New Roman" w:hAnsi="Times New Roman"/>
          <w:sz w:val="24"/>
          <w:szCs w:val="24"/>
        </w:rPr>
        <w:t xml:space="preserve"> школа</w:t>
      </w:r>
      <w:r>
        <w:rPr>
          <w:rFonts w:ascii="Times New Roman" w:hAnsi="Times New Roman"/>
          <w:sz w:val="24"/>
          <w:szCs w:val="24"/>
        </w:rPr>
        <w:t>»</w:t>
      </w:r>
      <w:r w:rsidRPr="00C5153F">
        <w:rPr>
          <w:rFonts w:ascii="Times New Roman" w:hAnsi="Times New Roman"/>
          <w:sz w:val="24"/>
          <w:szCs w:val="24"/>
        </w:rPr>
        <w:t xml:space="preserve"> осуществляет образовательный процесс в соответствии с уровнями образовательных программ трех ступеней общего образования. Реализуемая образовательная программа соответствует статусу образовательной организации,  содержанию подготовки обучающихся и выпускников образовательным программам федерального государственного образовательного стандарта. В школе в полном объеме  реализуются следующие образовательные программы: начального общего образования, основного общего образования, среднего (полного) общего образования.</w:t>
      </w:r>
    </w:p>
    <w:p w:rsidR="004334AE" w:rsidRPr="00FC73DD" w:rsidRDefault="004334AE" w:rsidP="00FC73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34AE" w:rsidRPr="00FC73DD" w:rsidRDefault="004334AE" w:rsidP="00FC73DD">
      <w:pPr>
        <w:spacing w:after="0" w:line="288" w:lineRule="atLeast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334AE" w:rsidRDefault="004334AE" w:rsidP="00FC73DD">
      <w:pPr>
        <w:spacing w:after="0" w:line="288" w:lineRule="atLeast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Воспитательная работа.</w:t>
      </w:r>
    </w:p>
    <w:p w:rsidR="004334AE" w:rsidRDefault="004334AE" w:rsidP="00FC73DD">
      <w:pPr>
        <w:spacing w:after="0" w:line="288" w:lineRule="atLeast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334AE" w:rsidRPr="008F50B1" w:rsidRDefault="004334AE" w:rsidP="00FC73DD">
      <w:pPr>
        <w:jc w:val="both"/>
        <w:rPr>
          <w:rFonts w:ascii="Times New Roman" w:hAnsi="Times New Roman"/>
        </w:rPr>
      </w:pPr>
      <w:r w:rsidRPr="008F50B1">
        <w:rPr>
          <w:rFonts w:ascii="Times New Roman" w:hAnsi="Times New Roman"/>
        </w:rPr>
        <w:t>Воспитательная работа в МКОУ «Медведицкая СШ» в 2017/2018 учебном году строилась в соответствии с планом школы, в который входят следующие подпрограммы:</w:t>
      </w:r>
    </w:p>
    <w:p w:rsidR="004334AE" w:rsidRPr="008F50B1" w:rsidRDefault="004334AE" w:rsidP="00FC73D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8F50B1">
        <w:rPr>
          <w:rFonts w:ascii="Times New Roman" w:hAnsi="Times New Roman"/>
        </w:rPr>
        <w:t>Общешкольные мероприятия</w:t>
      </w:r>
    </w:p>
    <w:p w:rsidR="004334AE" w:rsidRPr="008F50B1" w:rsidRDefault="004334AE" w:rsidP="00FC73D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8F50B1">
        <w:rPr>
          <w:rFonts w:ascii="Times New Roman" w:hAnsi="Times New Roman"/>
        </w:rPr>
        <w:t>Нравственно-правовое воспитание</w:t>
      </w:r>
    </w:p>
    <w:p w:rsidR="004334AE" w:rsidRPr="008F50B1" w:rsidRDefault="004334AE" w:rsidP="00FC73D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8F50B1">
        <w:rPr>
          <w:rFonts w:ascii="Times New Roman" w:hAnsi="Times New Roman"/>
        </w:rPr>
        <w:t>Гражданско-патриотическая работа</w:t>
      </w:r>
    </w:p>
    <w:p w:rsidR="004334AE" w:rsidRPr="008F50B1" w:rsidRDefault="004334AE" w:rsidP="00FC73D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8F50B1">
        <w:rPr>
          <w:rFonts w:ascii="Times New Roman" w:hAnsi="Times New Roman"/>
        </w:rPr>
        <w:t>Спортивно-оздоровительная деятельность</w:t>
      </w:r>
    </w:p>
    <w:p w:rsidR="004334AE" w:rsidRPr="008F50B1" w:rsidRDefault="004334AE" w:rsidP="00FC73D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8F50B1">
        <w:rPr>
          <w:rFonts w:ascii="Times New Roman" w:hAnsi="Times New Roman"/>
        </w:rPr>
        <w:t>Работа с родителями</w:t>
      </w:r>
    </w:p>
    <w:p w:rsidR="004334AE" w:rsidRPr="008F50B1" w:rsidRDefault="004334AE" w:rsidP="00FC73D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8F50B1">
        <w:rPr>
          <w:rFonts w:ascii="Times New Roman" w:hAnsi="Times New Roman"/>
        </w:rPr>
        <w:t>Работа с детьми «группы риска»</w:t>
      </w:r>
    </w:p>
    <w:p w:rsidR="004334AE" w:rsidRPr="008F50B1" w:rsidRDefault="004334AE" w:rsidP="00FC73DD">
      <w:pPr>
        <w:spacing w:after="0" w:line="288" w:lineRule="atLeast"/>
        <w:ind w:firstLine="567"/>
        <w:jc w:val="both"/>
        <w:rPr>
          <w:rFonts w:ascii="Times New Roman" w:hAnsi="Times New Roman"/>
          <w:b/>
        </w:rPr>
      </w:pPr>
    </w:p>
    <w:p w:rsidR="004334AE" w:rsidRPr="00FC73DD" w:rsidRDefault="004334AE" w:rsidP="00FC73DD">
      <w:pPr>
        <w:rPr>
          <w:sz w:val="24"/>
          <w:szCs w:val="24"/>
        </w:rPr>
      </w:pPr>
      <w:r w:rsidRPr="008F50B1">
        <w:rPr>
          <w:rFonts w:ascii="Times New Roman" w:hAnsi="Times New Roman"/>
        </w:rPr>
        <w:t xml:space="preserve"> Общее количество занятых в кружках и секциях – 100</w:t>
      </w:r>
      <w:r w:rsidRPr="00FC73DD">
        <w:rPr>
          <w:sz w:val="24"/>
          <w:szCs w:val="24"/>
        </w:rPr>
        <w:t xml:space="preserve"> %;</w:t>
      </w:r>
    </w:p>
    <w:p w:rsidR="004334AE" w:rsidRPr="008F50B1" w:rsidRDefault="004334AE" w:rsidP="00FC73DD">
      <w:pPr>
        <w:rPr>
          <w:rFonts w:ascii="Times New Roman" w:hAnsi="Times New Roman"/>
        </w:rPr>
      </w:pPr>
      <w:r w:rsidRPr="008F50B1">
        <w:rPr>
          <w:rFonts w:ascii="Times New Roman" w:hAnsi="Times New Roman"/>
        </w:rPr>
        <w:t>- внеурочная деят</w:t>
      </w:r>
      <w:r>
        <w:rPr>
          <w:rFonts w:ascii="Times New Roman" w:hAnsi="Times New Roman"/>
        </w:rPr>
        <w:t>ельность в 1 – 9 классах – 100%;</w:t>
      </w:r>
    </w:p>
    <w:p w:rsidR="004334AE" w:rsidRPr="00FC73DD" w:rsidRDefault="004334AE" w:rsidP="00FC73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>В соответствии с концепцией осуществления воспитательной работы и дополнительного образования  разработаны и реализуются:</w:t>
      </w:r>
    </w:p>
    <w:p w:rsidR="004334AE" w:rsidRPr="00FC73DD" w:rsidRDefault="004334AE" w:rsidP="00FC73DD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14"/>
          <w:szCs w:val="14"/>
        </w:rPr>
        <w:t xml:space="preserve">  </w:t>
      </w:r>
      <w:r w:rsidRPr="00FC73DD">
        <w:rPr>
          <w:rFonts w:ascii="Times New Roman" w:hAnsi="Times New Roman"/>
          <w:sz w:val="24"/>
          <w:szCs w:val="24"/>
        </w:rPr>
        <w:t>годовые планы воспитательной работы и работы системы дополнительного образования – музеев, кружков, факультативов</w:t>
      </w:r>
    </w:p>
    <w:p w:rsidR="004334AE" w:rsidRPr="00FC73DD" w:rsidRDefault="004334AE" w:rsidP="00FC73DD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14"/>
          <w:szCs w:val="14"/>
        </w:rPr>
        <w:t xml:space="preserve">  </w:t>
      </w:r>
      <w:r w:rsidRPr="00FC73DD">
        <w:rPr>
          <w:rFonts w:ascii="Times New Roman" w:hAnsi="Times New Roman"/>
          <w:sz w:val="24"/>
          <w:szCs w:val="24"/>
        </w:rPr>
        <w:t xml:space="preserve"> годовые календарные планы классных руководителей по воспитательной работе с ученическим коллективом</w:t>
      </w:r>
    </w:p>
    <w:p w:rsidR="004334AE" w:rsidRPr="00FC73DD" w:rsidRDefault="004334AE" w:rsidP="00FC73DD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14"/>
          <w:szCs w:val="14"/>
        </w:rPr>
        <w:t xml:space="preserve">  </w:t>
      </w:r>
      <w:r w:rsidRPr="00FC73DD">
        <w:rPr>
          <w:rFonts w:ascii="Times New Roman" w:hAnsi="Times New Roman"/>
          <w:sz w:val="24"/>
          <w:szCs w:val="24"/>
        </w:rPr>
        <w:t>план работы совета старшеклассников</w:t>
      </w:r>
    </w:p>
    <w:p w:rsidR="004334AE" w:rsidRPr="00FC73DD" w:rsidRDefault="004334AE" w:rsidP="00FC73DD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14"/>
          <w:szCs w:val="14"/>
        </w:rPr>
        <w:t xml:space="preserve">  </w:t>
      </w:r>
      <w:r w:rsidRPr="00FC73DD">
        <w:rPr>
          <w:rFonts w:ascii="Times New Roman" w:hAnsi="Times New Roman"/>
          <w:sz w:val="24"/>
          <w:szCs w:val="24"/>
        </w:rPr>
        <w:t>программы:</w:t>
      </w:r>
    </w:p>
    <w:p w:rsidR="004334AE" w:rsidRPr="00FC73DD" w:rsidRDefault="004334AE" w:rsidP="00FC73DD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>- Программа «Одаренные дети»</w:t>
      </w:r>
    </w:p>
    <w:p w:rsidR="004334AE" w:rsidRPr="00FC73DD" w:rsidRDefault="004334AE" w:rsidP="00FC73DD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>- Программа воспитания здорового образа жизни «Здоровье»</w:t>
      </w:r>
    </w:p>
    <w:p w:rsidR="004334AE" w:rsidRPr="00FC73DD" w:rsidRDefault="004334AE" w:rsidP="00FC73DD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>- Программа духовно – нравственного развития и воспитания школьников.</w:t>
      </w:r>
    </w:p>
    <w:p w:rsidR="004334AE" w:rsidRPr="00FC73DD" w:rsidRDefault="004334AE" w:rsidP="00FC73DD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>- Программа профилактики безнадзорности и правонарушений.</w:t>
      </w:r>
    </w:p>
    <w:p w:rsidR="004334AE" w:rsidRPr="00FC73DD" w:rsidRDefault="004334AE" w:rsidP="00FC73DD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>- Программа летнего оздоровительного лагеря  «Радуга».</w:t>
      </w:r>
    </w:p>
    <w:p w:rsidR="004334AE" w:rsidRPr="00FC73DD" w:rsidRDefault="004334AE" w:rsidP="00FC73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>Для проведения комплексного анализа эффективности проведения воспитательной работы и работы системы дополнительного образования необходимы и находятся в наличии следующие отчетные документы</w:t>
      </w:r>
      <w:r w:rsidRPr="00FC73DD">
        <w:rPr>
          <w:rFonts w:ascii="Times New Roman" w:hAnsi="Times New Roman"/>
          <w:color w:val="FF0000"/>
          <w:sz w:val="24"/>
          <w:szCs w:val="24"/>
        </w:rPr>
        <w:t>:</w:t>
      </w:r>
    </w:p>
    <w:p w:rsidR="004334AE" w:rsidRPr="00FC73DD" w:rsidRDefault="004334AE" w:rsidP="00FC73DD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14"/>
          <w:szCs w:val="14"/>
        </w:rPr>
        <w:t xml:space="preserve">  </w:t>
      </w:r>
      <w:r w:rsidRPr="00FC73DD">
        <w:rPr>
          <w:rFonts w:ascii="Times New Roman" w:hAnsi="Times New Roman"/>
          <w:sz w:val="24"/>
          <w:szCs w:val="24"/>
        </w:rPr>
        <w:t xml:space="preserve">отчеты по воспитательной работе  и по дополнительному образованию за полугодия и за год;  отчеты классных руководителей и руководителей кружков, музеев, секций за полугодия и за год; </w:t>
      </w:r>
    </w:p>
    <w:p w:rsidR="004334AE" w:rsidRPr="00FC73DD" w:rsidRDefault="004334AE" w:rsidP="00FC73DD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14"/>
          <w:szCs w:val="14"/>
        </w:rPr>
        <w:t xml:space="preserve">  </w:t>
      </w:r>
      <w:r w:rsidRPr="00FC73DD">
        <w:rPr>
          <w:rFonts w:ascii="Times New Roman" w:hAnsi="Times New Roman"/>
          <w:sz w:val="24"/>
          <w:szCs w:val="24"/>
        </w:rPr>
        <w:t>фото- и видеоматериалы с различных воспитательных мероприятий.</w:t>
      </w:r>
    </w:p>
    <w:p w:rsidR="004334AE" w:rsidRPr="00FC73DD" w:rsidRDefault="004334AE" w:rsidP="00FC73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 xml:space="preserve">Руководители кружков вовремя проводят занятия, стараются разнообразить формы проведения, привлекают учащихся к подготовке и проведению занятий. Анализ журналов кружковой работы показывает, что все объединения выполнили свой программный материал. </w:t>
      </w:r>
    </w:p>
    <w:p w:rsidR="004334AE" w:rsidRPr="00FC73DD" w:rsidRDefault="004334AE" w:rsidP="00FC73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 xml:space="preserve">Спортивно-оздоровительная работа проводилась учителем  физкультуры и преподавателем организатором ОБЖ с привлечением классных руководителей. Традиционные мероприятия «Веселые старты», «Дни здоровья», «Малые олимпийские игры», «День Защитника Отечества». Учащиеся принимают активное участие в районных соревнованиях по легкой атлетике, по футболу, волейболу, баскетболу и занимают призовые места. </w:t>
      </w:r>
    </w:p>
    <w:p w:rsidR="004334AE" w:rsidRPr="00FC73DD" w:rsidRDefault="004334AE" w:rsidP="00FC73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 xml:space="preserve">   В прошлом учебном году в школе создан школьный спортивный клуб «Старт», руководителем назначен учитель физкультуры Тыщенко С.Н.</w:t>
      </w:r>
    </w:p>
    <w:p w:rsidR="004334AE" w:rsidRDefault="004334AE" w:rsidP="0048341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C73D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4334AE" w:rsidRPr="0048341E" w:rsidRDefault="004334AE" w:rsidP="0048341E">
      <w:pPr>
        <w:jc w:val="center"/>
        <w:rPr>
          <w:rFonts w:ascii="Times New Roman" w:hAnsi="Times New Roman"/>
          <w:b/>
          <w:sz w:val="24"/>
          <w:szCs w:val="24"/>
        </w:rPr>
      </w:pPr>
      <w:r w:rsidRPr="0048341E">
        <w:rPr>
          <w:rFonts w:ascii="Times New Roman" w:hAnsi="Times New Roman"/>
          <w:b/>
          <w:sz w:val="24"/>
          <w:szCs w:val="24"/>
        </w:rPr>
        <w:t>Победители и призеры областных , районных, всероссийских, международных  конкурсов.</w:t>
      </w:r>
    </w:p>
    <w:p w:rsidR="004334AE" w:rsidRDefault="004334AE" w:rsidP="0048341E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6"/>
        <w:gridCol w:w="4745"/>
      </w:tblGrid>
      <w:tr w:rsidR="004334AE" w:rsidRPr="00CA755E" w:rsidTr="00A94792">
        <w:tc>
          <w:tcPr>
            <w:tcW w:w="5210" w:type="dxa"/>
          </w:tcPr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РАЙОННЫЕ КОНКУРСЫ</w:t>
            </w:r>
          </w:p>
        </w:tc>
        <w:tc>
          <w:tcPr>
            <w:tcW w:w="5211" w:type="dxa"/>
          </w:tcPr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ОБЛАСТНЫЕ КОНКУРСЫ</w:t>
            </w:r>
          </w:p>
        </w:tc>
      </w:tr>
      <w:tr w:rsidR="004334AE" w:rsidRPr="00CA755E" w:rsidTr="00A94792">
        <w:tc>
          <w:tcPr>
            <w:tcW w:w="5210" w:type="dxa"/>
          </w:tcPr>
          <w:p w:rsidR="004334AE" w:rsidRPr="00CA755E" w:rsidRDefault="004334A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  <w:lang w:val="en-US"/>
              </w:rPr>
              <w:t>XIV</w:t>
            </w:r>
            <w:r w:rsidRPr="00CA755E">
              <w:rPr>
                <w:rFonts w:ascii="Times New Roman" w:hAnsi="Times New Roman"/>
                <w:sz w:val="24"/>
                <w:szCs w:val="24"/>
              </w:rPr>
              <w:t xml:space="preserve"> Всероссийская акция «Спорт – альтернатива пагубным привычкам»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ПРИЗЁРЫ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Давыденко В.П.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Железнякова А.А.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Шихатова Н.Ю.</w:t>
            </w:r>
          </w:p>
          <w:p w:rsidR="004334AE" w:rsidRPr="00CA755E" w:rsidRDefault="004334A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Муниципальный конкурс творческих работ «Зеркало природы»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ПРИЗЁРЫ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6 классс, Дряба Екатерина – Ляпина О.Н.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6 класс, Дряба Светлана – Ляпина О.Н.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8 класс, Фролова Анжела – Суховерхова А.В.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3а класс, Зурхаева Марина – Железнякова И.Е.</w:t>
            </w:r>
          </w:p>
          <w:p w:rsidR="004334AE" w:rsidRPr="00CA755E" w:rsidRDefault="004334A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Муниципальный конкурс творческих работ «Нарко – стоп»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Рисунок - 5 класс, Мамедов Тимур – Хартенко Н.А.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Публицистика - 8 класс, Болоцкая Екатерина – Хартенко Н.А.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ПРИЗЁРЫ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Плакат - 8 класс, Болоцкая Екатерина –Суховерхова А.В.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Методическая разработка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Романова Н.Н.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Хартенко Н.А.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Железнякова А.А.</w:t>
            </w:r>
          </w:p>
          <w:p w:rsidR="004334AE" w:rsidRPr="00CA755E" w:rsidRDefault="004334A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Межмуниципальный конкурс вокалистов «Рождественские звёздочки – 2018»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ПРИЗЁРЫ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6 класс, Ибрагимова Марха – Дорохина Т.Ю.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11 класс, Ибрагимова Хеда – Дорохина Т.Ю.</w:t>
            </w:r>
          </w:p>
          <w:p w:rsidR="004334AE" w:rsidRPr="00CA755E" w:rsidRDefault="004334A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юных чтецов «Живая классика»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8 класс, Куликов Александр – Хартенко Н.А.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9б класс, Яшина Анастасия – Давыденко В.И.</w:t>
            </w:r>
          </w:p>
          <w:p w:rsidR="004334AE" w:rsidRPr="00CA755E" w:rsidRDefault="004334A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Интеллектуальная игра «Что? Где? Когда?» на Кубок главы Жирновского муниципального района Волгоградской области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  <w:p w:rsidR="004334AE" w:rsidRPr="00CA755E" w:rsidRDefault="004334A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 xml:space="preserve">Районный фестиваль школьных команд КВН «Школьные годы чудесные…» 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Номинация «Самая музыкальная команда»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 класс, Ширшикова Варвара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2 а класс, Ляшенко Илья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9а класс, Кузнецова Екатерина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9б класс, Гофман Дарья, Куликова Анастасия, Яшина Анастасия, Шабурова Валерия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10 класс – Мигунова Мария, Гронина Татьяна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11 класс – МендалиеваЛинара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Железнякова И.Е., Железнякова А.А., Шихатова Н.Ю.</w:t>
            </w:r>
          </w:p>
          <w:p w:rsidR="004334AE" w:rsidRPr="00CA755E" w:rsidRDefault="004334A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Районный фестиваль детских организаций «Радуга успеха – 2018»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Активное участие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7 класс, Пашкова Виктория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8 класс, Куликов Александр, Петрова Светлана, Болоцкая Екатерина, Гапоненко Ангелина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10 класс - Мигунова Мария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 класс - МендалиеваЛинара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Шихатова Н.Ю.</w:t>
            </w:r>
          </w:p>
          <w:p w:rsidR="004334AE" w:rsidRPr="00CA755E" w:rsidRDefault="004334A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Районные юношеские краеведческие чтения «Начинается Родина с памяти, с почитания истоков своих», посвящённых 75-летию победы советских войск в Сталинградской битве, 60-летию образования г. Жирновска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5 класс, Хартенко Виктория – Хартенко Н.А.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7 класс, Донцова Кристина – Давыденко В.И.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9б класс, Крылов Михаил – Давыденко В.И.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10 класс, Мигунова Мария – Давыденко В.И.</w:t>
            </w:r>
          </w:p>
          <w:p w:rsidR="004334AE" w:rsidRPr="00CA755E" w:rsidRDefault="004334A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CA755E">
              <w:rPr>
                <w:rFonts w:ascii="Times New Roman" w:hAnsi="Times New Roman"/>
                <w:sz w:val="24"/>
                <w:szCs w:val="24"/>
              </w:rPr>
              <w:t xml:space="preserve"> муниципальная научно-практическая конференция «Юность науки»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3а класс, Сарыгина Арина – Фёдорова Е.А.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9б класс – Крылов Михаил – Давыденко В.И.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ПРИЗЁРЫ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8 класс, Болоцкая Екатерина – Хартенко Н.А.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9а класс, Дмитриева Дарья, Кузнецова Екатерина – Хартенко Н.А.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9а класс, Мамедов Богдан – Хартенко Н.А.</w:t>
            </w:r>
          </w:p>
          <w:p w:rsidR="004334AE" w:rsidRPr="00CA755E" w:rsidRDefault="004334A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 xml:space="preserve"> Конкурс листовок «Терроризму скажем: НЕТ!», посвящённого Дню солидарности в борьбе с терроризмом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5 класс, Мамедов Тимур – Железнякова А.А.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9а класс, Мамедов Богдан – Хартенко Н.А.</w:t>
            </w:r>
          </w:p>
          <w:p w:rsidR="004334AE" w:rsidRPr="00CA755E" w:rsidRDefault="004334A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 xml:space="preserve"> Районный конкурс «Рукодельница»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ПРИЗЁРЫ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6 класс, Артёмов Владимир – Литвиненко Л.Б.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9б класс, Куликова Анастасия – Литвиненко Л.Б.</w:t>
            </w:r>
          </w:p>
          <w:p w:rsidR="004334AE" w:rsidRPr="00CA755E" w:rsidRDefault="004334AE" w:rsidP="0048341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A755E">
              <w:rPr>
                <w:rFonts w:ascii="Times New Roman" w:hAnsi="Times New Roman"/>
                <w:sz w:val="24"/>
                <w:szCs w:val="24"/>
              </w:rPr>
              <w:t>слёт муниципальных дружин юных пожарных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ПРИЗЁРЫ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5 класс, Дейнеко Анастасия, Хартенко Виктория, Мамедов Тимур, Швец Егор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6 класс, Шихатова Ева, Сероштан Данил, Трясцин Женя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Швец Егор – лучший командир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Хартенко Н.А., Железнякова А.А., Тыщенко С.Н.</w:t>
            </w:r>
          </w:p>
        </w:tc>
        <w:tc>
          <w:tcPr>
            <w:tcW w:w="5211" w:type="dxa"/>
          </w:tcPr>
          <w:p w:rsidR="004334AE" w:rsidRPr="00CA755E" w:rsidRDefault="004334AE" w:rsidP="0048341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Региональный рейтинг ВОЛГАСУЛЛ «Самый активный участник мероприятий ВОЛГАСУЛЛ»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 xml:space="preserve">Железнякова И.Е. 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Давыденко В.И.</w:t>
            </w:r>
          </w:p>
          <w:p w:rsidR="004334AE" w:rsidRPr="00CA755E" w:rsidRDefault="004334AE" w:rsidP="0048341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Ежегодное собрание учителей русского языка и литературы, членов ВОЛГАСУЛЛ – 2018 «Сердцем слушая время…»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Железнякова И.Е.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Давыденко В.И.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Дорохина Т.Ю.</w:t>
            </w:r>
          </w:p>
          <w:p w:rsidR="004334AE" w:rsidRPr="00CA755E" w:rsidRDefault="004334AE" w:rsidP="0048341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Областной конкурс профессионального мастерства «Учитель года»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 xml:space="preserve">УЧАСТНИК 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Железнякова А.А.</w:t>
            </w:r>
          </w:p>
          <w:p w:rsidR="004334AE" w:rsidRPr="00CA755E" w:rsidRDefault="004334AE" w:rsidP="0048341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Отборочный тур Открытого Чемпионата по чтению вслух среди старшеклассников «Страница 18»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9б класс, Крылов Михаил – Давыденко В.И.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9а класс, Мамедов Богдан, Ельцова Дарья, Дмитриева Дарья – Хартенко Н.А.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9б класс, Кан Елизавета, Яшина Анастасия – Давыденко В.И.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10 класс – Мигунова Мария, Гронина Татьяна – Давыденко В.И.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11 класс – МендалиеваЛинара – Хартенко Н.А.</w:t>
            </w:r>
          </w:p>
          <w:p w:rsidR="004334AE" w:rsidRPr="00CA755E" w:rsidRDefault="004334AE" w:rsidP="0048341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Открытый Чемпионат по чтению вслух среди старшеклассников «Страница 18»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9б класс, Крылов Михаил – Давыденко В.И., Железнякова И.Е.</w:t>
            </w:r>
          </w:p>
          <w:p w:rsidR="004334AE" w:rsidRPr="00CA755E" w:rsidRDefault="004334AE" w:rsidP="0048341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CA755E">
              <w:rPr>
                <w:rFonts w:ascii="Times New Roman" w:hAnsi="Times New Roman"/>
                <w:sz w:val="24"/>
                <w:szCs w:val="24"/>
              </w:rPr>
              <w:t xml:space="preserve"> областной фестиваль презентаций учебных и творческих проектов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5 класс, Хартенко Виктория – Литвиненко Л.Б.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6 класс, Дряба Екатерина – Литвиненко Л.Б.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9б класс, Куликова Анастасия – Литвиненко Л.Б.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3б класс, Сарыгина Арина – Фёдорова Е.А.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8 класс, Болоцкая Екатерина – Хартенко Н.А.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9а класс, Дмитриева Дарья – Хартенко Н.А.</w:t>
            </w:r>
          </w:p>
          <w:p w:rsidR="004334AE" w:rsidRPr="00CA755E" w:rsidRDefault="004334AE" w:rsidP="0048341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A755E">
              <w:rPr>
                <w:rFonts w:ascii="Times New Roman" w:hAnsi="Times New Roman"/>
                <w:sz w:val="24"/>
                <w:szCs w:val="24"/>
              </w:rPr>
              <w:t>региональный конкурс «Финансовая грамотность молодёжи»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ФИНАЛИСТ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8 класс, Фролова Анжела – Суховерхова А.В.</w:t>
            </w:r>
          </w:p>
          <w:p w:rsidR="004334AE" w:rsidRPr="00CA755E" w:rsidRDefault="004334AE" w:rsidP="0048341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Региональный профориентационный проект «Школа будущего студента»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Суховерхова А.В.</w:t>
            </w:r>
          </w:p>
        </w:tc>
      </w:tr>
    </w:tbl>
    <w:p w:rsidR="004334AE" w:rsidRDefault="004334AE" w:rsidP="0048341E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55"/>
        <w:gridCol w:w="4816"/>
      </w:tblGrid>
      <w:tr w:rsidR="004334AE" w:rsidRPr="00CA755E" w:rsidTr="0048341E">
        <w:tc>
          <w:tcPr>
            <w:tcW w:w="4755" w:type="dxa"/>
          </w:tcPr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ВСЕРОССИЙСКИЕ</w:t>
            </w:r>
          </w:p>
        </w:tc>
        <w:tc>
          <w:tcPr>
            <w:tcW w:w="4816" w:type="dxa"/>
          </w:tcPr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МЕЖДУНАРОДНЫЕ</w:t>
            </w:r>
          </w:p>
        </w:tc>
      </w:tr>
      <w:tr w:rsidR="004334AE" w:rsidRPr="00CA755E" w:rsidTr="0048341E">
        <w:tc>
          <w:tcPr>
            <w:tcW w:w="4755" w:type="dxa"/>
          </w:tcPr>
          <w:p w:rsidR="004334AE" w:rsidRPr="00CA755E" w:rsidRDefault="004334AE" w:rsidP="0048341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CA755E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методических разработок «Нескучные уроки»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Железнякова А.А.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Хартенко Н.А.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Лелякова Е.И.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Романова Н.Н.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Дорохина Т.Ю.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Давыденко В.П.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Майер Л.А.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Давыденко В.И.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Фёдорова Е.А.</w:t>
            </w:r>
          </w:p>
          <w:p w:rsidR="004334AE" w:rsidRPr="00CA755E" w:rsidRDefault="004334AE" w:rsidP="0048341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CA755E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«Математика вокруг нас»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ПРИЗЁРЫ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Железнякова А.А.</w:t>
            </w:r>
          </w:p>
          <w:p w:rsidR="004334AE" w:rsidRPr="00CA755E" w:rsidRDefault="004334AE" w:rsidP="0048341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CA755E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«Мой учитель»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Железнякова А.А.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Железнякова И.Е.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Хартенко Н.А.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5 класс, Хартенко Виктория – Хартенко Н.А.</w:t>
            </w:r>
          </w:p>
          <w:p w:rsidR="004334AE" w:rsidRPr="00CA755E" w:rsidRDefault="004334AE" w:rsidP="0048341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CA755E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«Нам не думать об этом нельзя»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7 класс, Донцова Кристина – Давыденко В.И.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6 класс, Белиндир Иван, Карев Михаил – Лелякова Е.И.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4 класс, Есипов Всеволод – Романова Н.Н.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3б класс, Сарыгина Арина – Фёдорова Е.А.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ПРИЗЁРЫ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3б класс, Потенко Александра – Фёдорова Е.А.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4 класс, Яшин Максим – Романова Н.Н.</w:t>
            </w:r>
          </w:p>
          <w:p w:rsidR="004334AE" w:rsidRPr="00CA755E" w:rsidRDefault="004334AE" w:rsidP="0048341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Всероссийский конкурс-игра по русскому языку «Журавлик»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5 класс, Хартенко Виктория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8 класс, Болоцкая Екатерина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9а класс, Кузнецова Екатерина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ПРИЗЁРЫ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5 класс, Дейнеко Анастасия, Мамедов Тимур, Елунин Максим, Васильченко Сабина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8 класс, Куликов Александр, Евсеева Алиса, Гапоненко Ангелинна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9а класс, Гончаренко Захар, Дмитриева Дарья, Ельцова Дарья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Хартенко Н.А.</w:t>
            </w:r>
          </w:p>
          <w:p w:rsidR="004334AE" w:rsidRPr="00CA755E" w:rsidRDefault="004334AE" w:rsidP="0048341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методических разработок «Солнечный свет»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Лелякова Е.И.</w:t>
            </w:r>
          </w:p>
          <w:p w:rsidR="004334AE" w:rsidRPr="00CA755E" w:rsidRDefault="004334AE" w:rsidP="0048341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Всероссийский конкурс сочинений «Россия – Родина моя»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ПРИЗЁРЫ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5 класс, Хартенко Виктория, Мамедов Тимур – Хартенко Н.А.</w:t>
            </w:r>
          </w:p>
        </w:tc>
        <w:tc>
          <w:tcPr>
            <w:tcW w:w="4816" w:type="dxa"/>
          </w:tcPr>
          <w:p w:rsidR="004334AE" w:rsidRPr="00CA755E" w:rsidRDefault="004334A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Международная интернет олимпиада «Солнечный свет» «Работа с одарёнными детьми по ФГОС»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Лелякова Е.И.</w:t>
            </w:r>
          </w:p>
          <w:p w:rsidR="004334AE" w:rsidRPr="00CA755E" w:rsidRDefault="004334A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Международная интернет олимпиада «Солнечный свет» по русскому языку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Романина Анна – Лелякова Е.И.</w:t>
            </w:r>
          </w:p>
          <w:p w:rsidR="004334AE" w:rsidRPr="00CA755E" w:rsidRDefault="004334A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Международная интернет олимпиада «Солнечный свет» по математике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 xml:space="preserve">ПОБЕДИТЕЛИ 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Шабурова Юлия – Лелякова Е.И.</w:t>
            </w:r>
          </w:p>
          <w:p w:rsidR="004334AE" w:rsidRPr="00CA755E" w:rsidRDefault="004334A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Международный конкурс «Мой авторский проект» «Гитара – прошлое и настоящее»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6 класс, Карев Михаил – Лелякова Е.И.</w:t>
            </w:r>
          </w:p>
          <w:p w:rsidR="004334AE" w:rsidRPr="00CA755E" w:rsidRDefault="004334A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Международный дистанционный конкурс «Старт»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5 класс, Хартенко Виктория, Дейнеко Анастасия – Хартенко Н.А.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ПРИЗЁРЫ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5 класс, Мамедов Тимур – ХартенкоН.А.</w:t>
            </w:r>
          </w:p>
          <w:p w:rsidR="004334AE" w:rsidRPr="00CA755E" w:rsidRDefault="004334A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Международный конкурс «Толерантный мир»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 xml:space="preserve">ПРИЗЁРЫ 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9а класс, Гончаренко Захар – Хартенко Н.А.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5 класс, Хартенко Виктория – Хартенко Н.А.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8 класс, Куликов Александр – Хартенко Н.А.</w:t>
            </w:r>
          </w:p>
          <w:p w:rsidR="004334AE" w:rsidRPr="00CA755E" w:rsidRDefault="004334A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Международный конкурс «Финансовая грамотность»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ПРИЗЁРЫ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5 класс, Хартенко Виктория – Хартенко Н.А.</w:t>
            </w:r>
          </w:p>
          <w:p w:rsidR="004334AE" w:rsidRPr="00CA755E" w:rsidRDefault="004334A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Международный конкурс «Безопасность в сети интернет»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ПРИЗЁРЫ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5 класс, Хартенко Виктория – Хартенко Н.А.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8 класс, Куликов Александр – Хартенко Н.А.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9а класс, Гончаренко Захар – Хартенко Н.А.</w:t>
            </w:r>
          </w:p>
          <w:p w:rsidR="004334AE" w:rsidRPr="00CA755E" w:rsidRDefault="004334A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Всероссийский детско – юношеский конкурс по английскому языку «Деревня»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  <w:p w:rsidR="004334AE" w:rsidRPr="00CA755E" w:rsidRDefault="004334AE" w:rsidP="00A94792">
            <w:pPr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8 класс, Болоцкая Екатерина – Старикова Е.Г.</w:t>
            </w:r>
          </w:p>
        </w:tc>
      </w:tr>
    </w:tbl>
    <w:p w:rsidR="004334AE" w:rsidRDefault="004334AE" w:rsidP="00F248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34AE" w:rsidRPr="00F248E5" w:rsidRDefault="004334AE" w:rsidP="00F248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248E5">
        <w:rPr>
          <w:rFonts w:ascii="Times New Roman" w:hAnsi="Times New Roman"/>
          <w:b/>
          <w:sz w:val="24"/>
          <w:szCs w:val="24"/>
        </w:rPr>
        <w:t>В школе работает ученическое самоуправление.</w:t>
      </w:r>
    </w:p>
    <w:p w:rsidR="004334AE" w:rsidRPr="00FC73DD" w:rsidRDefault="004334AE" w:rsidP="00483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b/>
          <w:bCs/>
          <w:sz w:val="24"/>
          <w:szCs w:val="24"/>
        </w:rPr>
        <w:t>Движение ЮИД:</w:t>
      </w:r>
      <w:r w:rsidRPr="00FC73DD">
        <w:rPr>
          <w:rFonts w:ascii="Times New Roman" w:hAnsi="Times New Roman"/>
          <w:sz w:val="24"/>
          <w:szCs w:val="24"/>
        </w:rPr>
        <w:t xml:space="preserve"> В школе работает отряд ЮИД под руководством Железняковой А.А. Дети изучали правила дорожного движения, проводили практические занятия, Принимали участие в районном конкурсе «Безопасное колесо», занимают призовые места. В этом году принимает эстафету Чернобровкина Татьяна Николаевна со своими пятиклассниками.</w:t>
      </w:r>
    </w:p>
    <w:p w:rsidR="004334AE" w:rsidRPr="00FC73DD" w:rsidRDefault="004334AE" w:rsidP="00FC73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 xml:space="preserve">      </w:t>
      </w:r>
      <w:r w:rsidRPr="00FC73DD">
        <w:rPr>
          <w:rFonts w:ascii="Times New Roman" w:hAnsi="Times New Roman"/>
          <w:b/>
          <w:sz w:val="24"/>
          <w:szCs w:val="24"/>
        </w:rPr>
        <w:t>Движение «Юный пожарник»:</w:t>
      </w:r>
      <w:r w:rsidRPr="00FC73DD">
        <w:rPr>
          <w:rFonts w:ascii="Times New Roman" w:hAnsi="Times New Roman"/>
          <w:sz w:val="24"/>
          <w:szCs w:val="24"/>
        </w:rPr>
        <w:t xml:space="preserve"> В школе работает отряд «Юный пожарник» под руководством Хартенко Н.А. Дети изучают правила пожарной безопасности, проводят акции, выступают с агитбригадами. В этом году участвовали в первом районном слете юных пожарных, где заняли второе место и командир отряда был отмечен как  лучший. </w:t>
      </w:r>
    </w:p>
    <w:p w:rsidR="004334AE" w:rsidRPr="00FC73DD" w:rsidRDefault="004334AE" w:rsidP="00FC73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>В школе разработана программа по патриотическому воспитанию. В рамках этой программы проводятся Праздник, посвященный Дню пожилого человека Мероприятия, посвященные победе в Сталинградской битве, смотры строя и песни, Месячник «Я – гражданин России», Мероприятия, посвященные Дню Героев Отечества, Уроки мужества, Митинг, посвященный Дню Победы, выпуск плакатов, стенгазет.</w:t>
      </w:r>
    </w:p>
    <w:p w:rsidR="004334AE" w:rsidRPr="00FC73DD" w:rsidRDefault="004334AE" w:rsidP="00FC73D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C73DD">
        <w:rPr>
          <w:rFonts w:ascii="Times New Roman" w:hAnsi="Times New Roman"/>
          <w:b/>
          <w:bCs/>
          <w:sz w:val="24"/>
          <w:szCs w:val="24"/>
        </w:rPr>
        <w:t xml:space="preserve">      В школе работает музей: </w:t>
      </w:r>
      <w:r w:rsidRPr="00FC73DD">
        <w:rPr>
          <w:rFonts w:ascii="Times New Roman" w:hAnsi="Times New Roman"/>
          <w:sz w:val="24"/>
          <w:szCs w:val="24"/>
        </w:rPr>
        <w:t>руководитель музея Давыденко В.И.,  направленность музея -  музей боевой и трудовой славы. Музей работает по программе. В рамках программы педагогами и учащимися проводятся</w:t>
      </w:r>
      <w:r w:rsidRPr="00FC73DD">
        <w:rPr>
          <w:rFonts w:ascii="Times New Roman" w:hAnsi="Times New Roman"/>
          <w:b/>
          <w:bCs/>
          <w:sz w:val="24"/>
          <w:szCs w:val="24"/>
        </w:rPr>
        <w:t xml:space="preserve"> э</w:t>
      </w:r>
      <w:r w:rsidRPr="00FC73DD">
        <w:rPr>
          <w:rFonts w:ascii="Times New Roman" w:hAnsi="Times New Roman"/>
          <w:sz w:val="24"/>
          <w:szCs w:val="24"/>
        </w:rPr>
        <w:t>кскурсии в музей, участие в областных и районных конкурсах, фестивалях, выставках, где педагоги и учащиеся занимают призовые места.</w:t>
      </w:r>
    </w:p>
    <w:p w:rsidR="004334AE" w:rsidRPr="00FC73DD" w:rsidRDefault="004334AE" w:rsidP="00FC73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>Экологическое образование в школе проводится в форме бесед, акций, конкурсов, экскурсий. Учащиеся школы принимают участие в озеленении и благоустройстве школьной территории. Педагогический коллектив и учащиеся школы приняли участие во Всероссийских субботниках. В рамках недель окружающего мира и биологии прошли конкурсы экологических плакатов, поделок из бросового и природного материала, познавательные мероприятия.</w:t>
      </w:r>
    </w:p>
    <w:p w:rsidR="004334AE" w:rsidRPr="00FC73DD" w:rsidRDefault="004334AE" w:rsidP="00FC73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>В течение учебного года в школе проводилась следующая работа</w:t>
      </w:r>
      <w:r w:rsidRPr="00FC73DD">
        <w:rPr>
          <w:rFonts w:ascii="Times New Roman" w:hAnsi="Times New Roman"/>
          <w:b/>
          <w:bCs/>
          <w:sz w:val="24"/>
          <w:szCs w:val="24"/>
        </w:rPr>
        <w:t xml:space="preserve"> по Профилактике злоупотребления ПАВ, наркотическими средствами</w:t>
      </w:r>
      <w:r w:rsidRPr="00FC73DD">
        <w:rPr>
          <w:rFonts w:ascii="Times New Roman" w:hAnsi="Times New Roman"/>
          <w:sz w:val="24"/>
          <w:szCs w:val="24"/>
        </w:rPr>
        <w:t>:</w:t>
      </w:r>
    </w:p>
    <w:p w:rsidR="004334AE" w:rsidRPr="00FC73DD" w:rsidRDefault="004334AE" w:rsidP="00FC73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 xml:space="preserve">- оформление уголков, родительские собрания, привлечение учащихся к занятиям в кружках, секциях, беседы, встречи с мед. работниками; по </w:t>
      </w:r>
      <w:r w:rsidRPr="00FC73DD">
        <w:rPr>
          <w:rFonts w:ascii="Times New Roman" w:hAnsi="Times New Roman"/>
          <w:b/>
          <w:bCs/>
          <w:sz w:val="24"/>
          <w:szCs w:val="24"/>
        </w:rPr>
        <w:t>Профилактике социально – значимых заболеваний</w:t>
      </w:r>
      <w:r w:rsidRPr="00FC73DD">
        <w:rPr>
          <w:rFonts w:ascii="Times New Roman" w:hAnsi="Times New Roman"/>
          <w:sz w:val="24"/>
          <w:szCs w:val="24"/>
        </w:rPr>
        <w:t xml:space="preserve"> (алкоголизм, СПИД и т.д.) родительские собрания, классные часы; по </w:t>
      </w:r>
      <w:r w:rsidRPr="00FC73DD">
        <w:rPr>
          <w:rFonts w:ascii="Times New Roman" w:hAnsi="Times New Roman"/>
          <w:b/>
          <w:bCs/>
          <w:sz w:val="24"/>
          <w:szCs w:val="24"/>
        </w:rPr>
        <w:t>Профилактике правонарушений, суицидального поведения, жестокого обращения с несовершеннолетними:</w:t>
      </w:r>
    </w:p>
    <w:p w:rsidR="004334AE" w:rsidRDefault="004334AE" w:rsidP="00FC73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C73DD">
        <w:rPr>
          <w:rFonts w:ascii="Times New Roman" w:hAnsi="Times New Roman"/>
          <w:sz w:val="24"/>
          <w:szCs w:val="24"/>
        </w:rPr>
        <w:t xml:space="preserve">Разработан план по профилактике правонарушений и по профилактике жестокого обращения  с детьми. Все дети, состоящие на ВШК, посещают кружки и секции. В школе работает </w:t>
      </w:r>
      <w:r w:rsidRPr="00FC73DD">
        <w:rPr>
          <w:rFonts w:ascii="Times New Roman" w:hAnsi="Times New Roman"/>
          <w:b/>
          <w:sz w:val="24"/>
          <w:szCs w:val="24"/>
        </w:rPr>
        <w:t>Совет по профилактике правонарушений, Родительский комитет и Управляющий Совет</w:t>
      </w:r>
      <w:r w:rsidRPr="00FC73DD">
        <w:rPr>
          <w:rFonts w:ascii="Times New Roman" w:hAnsi="Times New Roman"/>
          <w:sz w:val="24"/>
          <w:szCs w:val="24"/>
        </w:rPr>
        <w:t>. На заседаниях рассматриваются вопросы по постановке и снятию с внутришкольного учета, рассмотрение персональных дел, подготовка школы к новому учебному году, благоустройство школьного двора, помощь в проведении новогодних мероприятий. Проводятся рейды  в неблагополучные семьи, рейды по соблюдению режима дня школьниками. На районном мероприятии были награждены грамотами «За честь Жирновского района » Ринг Сергей Викторович Глава Медведицкого сельского поселения и Дряба Геннадий Иванович член Управляющего Совета.Один раз в четверть проводятся общешкольные родительские собрания, организуются индивидуальные консультации с родителями, классные руководители регулярно информируют родителей об успешности обучения детей.</w:t>
      </w:r>
    </w:p>
    <w:p w:rsidR="004334AE" w:rsidRDefault="004334AE" w:rsidP="00FC73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Batang" w:hAnsi="Times New Roman"/>
          <w:sz w:val="24"/>
          <w:szCs w:val="24"/>
        </w:rPr>
        <w:t>Административная структура, функционально ответственная за воспитательную работу в образовательном учреждении (управление, отдел, ответственный за воспитательную работу): заместитель директора по воспитательной работе, ответственный по охране и защите прав детей, классные руководители. Административный контроль проводится в соответствии с планом работы школы, затрагивает деятельность социально-психологической службы, работу классных руководителей, школьной библиотеки, развитие ученического самоуправления, работу педагогического и ученического коллективов, родительской общественности.</w:t>
      </w:r>
    </w:p>
    <w:p w:rsidR="004334AE" w:rsidRDefault="004334AE" w:rsidP="000D0135">
      <w:pPr>
        <w:spacing w:after="0" w:line="240" w:lineRule="auto"/>
        <w:ind w:right="21" w:firstLine="708"/>
        <w:jc w:val="both"/>
        <w:rPr>
          <w:rFonts w:ascii="Times New Roman" w:eastAsia="Batang" w:hAnsi="Times New Roman"/>
          <w:sz w:val="24"/>
          <w:szCs w:val="24"/>
        </w:rPr>
      </w:pPr>
      <w:r>
        <w:rPr>
          <w:rFonts w:ascii="Times New Roman" w:eastAsia="Batang" w:hAnsi="Times New Roman"/>
          <w:sz w:val="24"/>
          <w:szCs w:val="24"/>
        </w:rPr>
        <w:t> </w:t>
      </w:r>
    </w:p>
    <w:p w:rsidR="004334AE" w:rsidRPr="000D0135" w:rsidRDefault="004334AE" w:rsidP="000D0135">
      <w:pPr>
        <w:spacing w:after="0" w:line="240" w:lineRule="auto"/>
        <w:ind w:right="21" w:firstLine="708"/>
        <w:jc w:val="center"/>
        <w:rPr>
          <w:rFonts w:ascii="Times New Roman" w:hAnsi="Times New Roman"/>
          <w:b/>
          <w:sz w:val="28"/>
          <w:szCs w:val="28"/>
        </w:rPr>
      </w:pPr>
      <w:r w:rsidRPr="00F335FA">
        <w:rPr>
          <w:rFonts w:ascii="Times New Roman" w:hAnsi="Times New Roman"/>
          <w:b/>
          <w:sz w:val="28"/>
          <w:szCs w:val="28"/>
        </w:rPr>
        <w:t>Содержание и качество подготовки учащихся</w:t>
      </w:r>
    </w:p>
    <w:p w:rsidR="004334AE" w:rsidRDefault="004334AE" w:rsidP="000D0135">
      <w:pPr>
        <w:spacing w:before="270" w:after="27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ОГЭ  9 КЛАСС</w:t>
      </w:r>
    </w:p>
    <w:p w:rsidR="004334AE" w:rsidRDefault="004334AE" w:rsidP="000D0135">
      <w:pPr>
        <w:spacing w:before="270" w:after="270" w:line="240" w:lineRule="auto"/>
        <w:rPr>
          <w:rFonts w:ascii="Times New Roman" w:hAnsi="Times New Roman"/>
          <w:b/>
          <w:sz w:val="28"/>
          <w:szCs w:val="28"/>
        </w:rPr>
      </w:pPr>
      <w:r w:rsidRPr="00E217DC">
        <w:rPr>
          <w:rFonts w:ascii="Times New Roman" w:hAnsi="Times New Roman"/>
          <w:b/>
          <w:sz w:val="28"/>
          <w:szCs w:val="28"/>
        </w:rPr>
        <w:object w:dxaOrig="7198" w:dyaOrig="5398">
          <v:shape id="_x0000_i1028" type="#_x0000_t75" style="width:460.5pt;height:324pt" o:ole="">
            <v:imagedata r:id="rId12" o:title=""/>
          </v:shape>
          <o:OLEObject Type="Embed" ProgID="PowerPoint.Slide.12" ShapeID="_x0000_i1028" DrawAspect="Content" ObjectID="_1599315631" r:id="rId13"/>
        </w:object>
      </w:r>
    </w:p>
    <w:p w:rsidR="004334AE" w:rsidRDefault="004334AE" w:rsidP="000D0135">
      <w:pPr>
        <w:spacing w:before="270" w:after="270" w:line="240" w:lineRule="auto"/>
        <w:rPr>
          <w:rFonts w:ascii="Times New Roman" w:hAnsi="Times New Roman"/>
          <w:b/>
          <w:sz w:val="28"/>
          <w:szCs w:val="28"/>
        </w:rPr>
      </w:pPr>
      <w:r w:rsidRPr="00E60E94">
        <w:rPr>
          <w:rFonts w:ascii="Times New Roman" w:hAnsi="Times New Roman"/>
          <w:b/>
          <w:sz w:val="28"/>
          <w:szCs w:val="28"/>
        </w:rPr>
        <w:object w:dxaOrig="7198" w:dyaOrig="5398">
          <v:shape id="_x0000_i1029" type="#_x0000_t75" style="width:460.5pt;height:270pt" o:ole="">
            <v:imagedata r:id="rId14" o:title=""/>
          </v:shape>
          <o:OLEObject Type="Embed" ProgID="PowerPoint.Slide.12" ShapeID="_x0000_i1029" DrawAspect="Content" ObjectID="_1599315632" r:id="rId15"/>
        </w:object>
      </w:r>
    </w:p>
    <w:p w:rsidR="004334AE" w:rsidRDefault="004334AE" w:rsidP="000D0135">
      <w:pPr>
        <w:spacing w:before="270" w:after="270" w:line="240" w:lineRule="auto"/>
        <w:rPr>
          <w:rFonts w:ascii="Times New Roman" w:hAnsi="Times New Roman"/>
          <w:b/>
          <w:sz w:val="28"/>
          <w:szCs w:val="28"/>
        </w:rPr>
      </w:pPr>
      <w:r w:rsidRPr="004657BA">
        <w:rPr>
          <w:rFonts w:ascii="Times New Roman" w:hAnsi="Times New Roman"/>
          <w:b/>
          <w:sz w:val="28"/>
          <w:szCs w:val="28"/>
        </w:rPr>
        <w:object w:dxaOrig="7198" w:dyaOrig="5398">
          <v:shape id="_x0000_i1030" type="#_x0000_t75" style="width:460.5pt;height:270pt" o:ole="">
            <v:imagedata r:id="rId16" o:title=""/>
          </v:shape>
          <o:OLEObject Type="Embed" ProgID="PowerPoint.Slide.12" ShapeID="_x0000_i1030" DrawAspect="Content" ObjectID="_1599315633" r:id="rId17"/>
        </w:object>
      </w:r>
    </w:p>
    <w:p w:rsidR="004334AE" w:rsidRDefault="004334AE" w:rsidP="00375671">
      <w:pPr>
        <w:spacing w:before="270" w:after="27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Результаты ОГЭ  9 КЛАСС</w:t>
      </w:r>
    </w:p>
    <w:p w:rsidR="004334AE" w:rsidRDefault="004334AE" w:rsidP="000D0135">
      <w:pPr>
        <w:spacing w:before="270" w:after="270" w:line="240" w:lineRule="auto"/>
        <w:rPr>
          <w:rFonts w:ascii="Times New Roman" w:hAnsi="Times New Roman"/>
          <w:b/>
          <w:sz w:val="28"/>
          <w:szCs w:val="28"/>
        </w:rPr>
      </w:pPr>
      <w:r w:rsidRPr="00E217DC">
        <w:rPr>
          <w:rFonts w:ascii="Times New Roman" w:hAnsi="Times New Roman"/>
          <w:b/>
          <w:sz w:val="28"/>
          <w:szCs w:val="28"/>
        </w:rPr>
        <w:object w:dxaOrig="7198" w:dyaOrig="5398">
          <v:shape id="_x0000_i1031" type="#_x0000_t75" style="width:453.75pt;height:318.75pt" o:ole="">
            <v:imagedata r:id="rId12" o:title=""/>
          </v:shape>
          <o:OLEObject Type="Embed" ProgID="PowerPoint.Slide.12" ShapeID="_x0000_i1031" DrawAspect="Content" ObjectID="_1599315634" r:id="rId18"/>
        </w:object>
      </w:r>
    </w:p>
    <w:p w:rsidR="004334AE" w:rsidRDefault="004334AE" w:rsidP="000D0135">
      <w:pPr>
        <w:spacing w:before="270" w:after="270" w:line="240" w:lineRule="auto"/>
        <w:rPr>
          <w:rFonts w:ascii="Times New Roman" w:hAnsi="Times New Roman"/>
          <w:b/>
          <w:sz w:val="28"/>
          <w:szCs w:val="28"/>
        </w:rPr>
      </w:pPr>
      <w:r w:rsidRPr="00E60E94">
        <w:rPr>
          <w:rFonts w:ascii="Times New Roman" w:hAnsi="Times New Roman"/>
          <w:b/>
          <w:sz w:val="28"/>
          <w:szCs w:val="28"/>
        </w:rPr>
        <w:object w:dxaOrig="7198" w:dyaOrig="5398">
          <v:shape id="_x0000_i1032" type="#_x0000_t75" style="width:453.75pt;height:237.75pt" o:ole="">
            <v:imagedata r:id="rId14" o:title=""/>
          </v:shape>
          <o:OLEObject Type="Embed" ProgID="PowerPoint.Slide.12" ShapeID="_x0000_i1032" DrawAspect="Content" ObjectID="_1599315635" r:id="rId19"/>
        </w:object>
      </w:r>
    </w:p>
    <w:p w:rsidR="004334AE" w:rsidRDefault="004334AE" w:rsidP="000D0135">
      <w:pPr>
        <w:spacing w:before="270" w:after="270" w:line="240" w:lineRule="auto"/>
        <w:rPr>
          <w:rFonts w:ascii="Times New Roman" w:hAnsi="Times New Roman"/>
          <w:b/>
          <w:sz w:val="28"/>
          <w:szCs w:val="28"/>
        </w:rPr>
      </w:pPr>
      <w:r w:rsidRPr="004657BA">
        <w:rPr>
          <w:rFonts w:ascii="Times New Roman" w:hAnsi="Times New Roman"/>
          <w:b/>
          <w:sz w:val="28"/>
          <w:szCs w:val="28"/>
        </w:rPr>
        <w:object w:dxaOrig="7198" w:dyaOrig="5398">
          <v:shape id="_x0000_i1033" type="#_x0000_t75" style="width:453.75pt;height:234.75pt" o:ole="">
            <v:imagedata r:id="rId16" o:title=""/>
          </v:shape>
          <o:OLEObject Type="Embed" ProgID="PowerPoint.Slide.12" ShapeID="_x0000_i1033" DrawAspect="Content" ObjectID="_1599315636" r:id="rId20"/>
        </w:object>
      </w:r>
    </w:p>
    <w:p w:rsidR="004334AE" w:rsidRDefault="004334AE" w:rsidP="00EB47D1">
      <w:pPr>
        <w:spacing w:before="270" w:after="27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 ЕГЭ</w:t>
      </w:r>
    </w:p>
    <w:p w:rsidR="004334AE" w:rsidRDefault="004334AE" w:rsidP="00EB47D1">
      <w:pPr>
        <w:spacing w:before="270" w:after="27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57BA">
        <w:rPr>
          <w:rFonts w:ascii="Times New Roman" w:hAnsi="Times New Roman"/>
          <w:b/>
          <w:sz w:val="28"/>
          <w:szCs w:val="28"/>
        </w:rPr>
        <w:object w:dxaOrig="7198" w:dyaOrig="5398">
          <v:shape id="_x0000_i1034" type="#_x0000_t75" style="width:456.75pt;height:162pt" o:ole="">
            <v:imagedata r:id="rId21" o:title=""/>
          </v:shape>
          <o:OLEObject Type="Embed" ProgID="PowerPoint.Slide.12" ShapeID="_x0000_i1034" DrawAspect="Content" ObjectID="_1599315637" r:id="rId22"/>
        </w:object>
      </w:r>
      <w:r>
        <w:rPr>
          <w:rFonts w:ascii="Times New Roman" w:hAnsi="Times New Roman"/>
          <w:b/>
          <w:sz w:val="28"/>
          <w:szCs w:val="28"/>
        </w:rPr>
        <w:t xml:space="preserve">               </w:t>
      </w:r>
    </w:p>
    <w:p w:rsidR="004334AE" w:rsidRPr="00730437" w:rsidRDefault="004334AE" w:rsidP="00730437">
      <w:pPr>
        <w:spacing w:before="270" w:after="27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30437">
        <w:rPr>
          <w:b/>
          <w:sz w:val="24"/>
          <w:szCs w:val="24"/>
        </w:rPr>
        <w:t>Результаты Всероссийской предметной олимпиады школьников</w:t>
      </w: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45"/>
        <w:gridCol w:w="4868"/>
      </w:tblGrid>
      <w:tr w:rsidR="004334AE" w:rsidRPr="00CA755E" w:rsidTr="0070302D">
        <w:tc>
          <w:tcPr>
            <w:tcW w:w="5210" w:type="dxa"/>
          </w:tcPr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730437">
              <w:rPr>
                <w:rFonts w:ascii="Times New Roman" w:hAnsi="Times New Roman"/>
                <w:b/>
                <w:sz w:val="24"/>
                <w:szCs w:val="24"/>
              </w:rPr>
              <w:t>ПОБЕДИТЕЛИ</w:t>
            </w:r>
          </w:p>
        </w:tc>
        <w:tc>
          <w:tcPr>
            <w:tcW w:w="5211" w:type="dxa"/>
          </w:tcPr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730437">
              <w:rPr>
                <w:rFonts w:ascii="Times New Roman" w:hAnsi="Times New Roman"/>
                <w:b/>
                <w:sz w:val="24"/>
                <w:szCs w:val="24"/>
              </w:rPr>
              <w:t>ПРИЗЁРЫ</w:t>
            </w:r>
          </w:p>
        </w:tc>
      </w:tr>
      <w:tr w:rsidR="004334AE" w:rsidRPr="00CA755E" w:rsidTr="0070302D">
        <w:tc>
          <w:tcPr>
            <w:tcW w:w="5210" w:type="dxa"/>
          </w:tcPr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ОБЖ</w:t>
            </w:r>
          </w:p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8 класс – Куликов Александр</w:t>
            </w:r>
          </w:p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9б класс – Крылов Михаил</w:t>
            </w:r>
          </w:p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 xml:space="preserve">10 класс – Мигунова Мария </w:t>
            </w:r>
          </w:p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 xml:space="preserve">Давыденко В.П. </w:t>
            </w:r>
          </w:p>
        </w:tc>
        <w:tc>
          <w:tcPr>
            <w:tcW w:w="5211" w:type="dxa"/>
          </w:tcPr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 xml:space="preserve">9б класс - Кан Елизавета </w:t>
            </w:r>
          </w:p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Ляпина О.Н.</w:t>
            </w:r>
          </w:p>
        </w:tc>
      </w:tr>
      <w:tr w:rsidR="004334AE" w:rsidRPr="00CA755E" w:rsidTr="0070302D">
        <w:tc>
          <w:tcPr>
            <w:tcW w:w="5210" w:type="dxa"/>
          </w:tcPr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</w:tcPr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РУССКИЙ ЯЫК</w:t>
            </w:r>
          </w:p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9б класс – Крылов Михаил</w:t>
            </w:r>
          </w:p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Давыденко В.И.</w:t>
            </w:r>
          </w:p>
        </w:tc>
      </w:tr>
      <w:tr w:rsidR="004334AE" w:rsidRPr="00CA755E" w:rsidTr="0070302D">
        <w:tc>
          <w:tcPr>
            <w:tcW w:w="5210" w:type="dxa"/>
          </w:tcPr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</w:tcPr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ПРАКТИЧЕСКИЙ ТУР ОЛИМПИАДЫ ПО ТЕХНОЛОГИИ</w:t>
            </w:r>
          </w:p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9б класс – Куликова Анастасия</w:t>
            </w:r>
          </w:p>
          <w:p w:rsidR="004334AE" w:rsidRPr="00730437" w:rsidRDefault="004334AE" w:rsidP="0070302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Литвиненко Л.Б.</w:t>
            </w:r>
          </w:p>
        </w:tc>
      </w:tr>
    </w:tbl>
    <w:p w:rsidR="004334AE" w:rsidRDefault="004334AE" w:rsidP="00730437">
      <w:pPr>
        <w:spacing w:after="0"/>
        <w:rPr>
          <w:b/>
          <w:i/>
          <w:sz w:val="24"/>
          <w:szCs w:val="24"/>
        </w:rPr>
      </w:pPr>
    </w:p>
    <w:p w:rsidR="004334AE" w:rsidRDefault="004334AE" w:rsidP="0073043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335FA">
        <w:rPr>
          <w:rFonts w:ascii="Times New Roman" w:hAnsi="Times New Roman"/>
          <w:b/>
          <w:sz w:val="24"/>
          <w:szCs w:val="24"/>
        </w:rPr>
        <w:t>Внутренняя система оценки качества образования</w:t>
      </w:r>
    </w:p>
    <w:p w:rsidR="004334AE" w:rsidRPr="00730437" w:rsidRDefault="004334AE" w:rsidP="0073043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Pr="00730437">
        <w:rPr>
          <w:rFonts w:ascii="Times New Roman" w:hAnsi="Times New Roman"/>
          <w:b/>
          <w:sz w:val="24"/>
          <w:szCs w:val="24"/>
        </w:rPr>
        <w:t>Результаты успеваемости 2 – 4 классов (начальное звено)</w:t>
      </w:r>
    </w:p>
    <w:p w:rsidR="004334AE" w:rsidRDefault="004334AE" w:rsidP="00730437">
      <w:pPr>
        <w:ind w:left="720" w:hanging="360"/>
        <w:jc w:val="both"/>
        <w:rPr>
          <w:b/>
          <w:bCs/>
          <w:color w:val="000000"/>
          <w:sz w:val="28"/>
          <w:szCs w:val="28"/>
        </w:rPr>
      </w:pPr>
      <w:r w:rsidRPr="001F52C2">
        <w:rPr>
          <w:b/>
          <w:bCs/>
          <w:color w:val="000000"/>
          <w:sz w:val="28"/>
          <w:szCs w:val="28"/>
        </w:rPr>
        <w:object w:dxaOrig="7198" w:dyaOrig="5398">
          <v:shape id="_x0000_i1035" type="#_x0000_t75" style="width:406.5pt;height:153.75pt" o:ole="">
            <v:imagedata r:id="rId23" o:title=""/>
          </v:shape>
          <o:OLEObject Type="Embed" ProgID="PowerPoint.Slide.12" ShapeID="_x0000_i1035" DrawAspect="Content" ObjectID="_1599315638" r:id="rId24"/>
        </w:object>
      </w:r>
    </w:p>
    <w:p w:rsidR="004334AE" w:rsidRPr="008F50B1" w:rsidRDefault="004334AE" w:rsidP="00E24A3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8F50B1">
        <w:rPr>
          <w:rFonts w:ascii="Times New Roman" w:hAnsi="Times New Roman"/>
          <w:b/>
          <w:sz w:val="24"/>
          <w:szCs w:val="24"/>
        </w:rPr>
        <w:t xml:space="preserve">Результаты успеваемости 5 – 9 </w:t>
      </w:r>
      <w:r>
        <w:rPr>
          <w:rFonts w:ascii="Times New Roman" w:hAnsi="Times New Roman"/>
          <w:b/>
          <w:sz w:val="24"/>
          <w:szCs w:val="24"/>
        </w:rPr>
        <w:t>классов (</w:t>
      </w:r>
      <w:r w:rsidRPr="008F50B1">
        <w:rPr>
          <w:rFonts w:ascii="Times New Roman" w:hAnsi="Times New Roman"/>
          <w:b/>
          <w:sz w:val="24"/>
          <w:szCs w:val="24"/>
        </w:rPr>
        <w:t>основное звено)</w:t>
      </w:r>
    </w:p>
    <w:p w:rsidR="004334AE" w:rsidRDefault="004334AE" w:rsidP="0028172E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Pr="001F52C2">
        <w:rPr>
          <w:rFonts w:ascii="Times New Roman" w:hAnsi="Times New Roman"/>
          <w:b/>
          <w:bCs/>
          <w:sz w:val="28"/>
          <w:szCs w:val="28"/>
        </w:rPr>
        <w:object w:dxaOrig="7198" w:dyaOrig="5398">
          <v:shape id="_x0000_i1036" type="#_x0000_t75" style="width:399.75pt;height:192pt" o:ole="">
            <v:imagedata r:id="rId25" o:title=""/>
          </v:shape>
          <o:OLEObject Type="Embed" ProgID="PowerPoint.Slide.12" ShapeID="_x0000_i1036" DrawAspect="Content" ObjectID="_1599315639" r:id="rId26"/>
        </w:object>
      </w:r>
    </w:p>
    <w:p w:rsidR="004334AE" w:rsidRDefault="004334AE" w:rsidP="00E24A3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34AE" w:rsidRPr="008F50B1" w:rsidRDefault="004334AE" w:rsidP="00E24A37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F50B1">
        <w:rPr>
          <w:rFonts w:ascii="Times New Roman" w:hAnsi="Times New Roman"/>
          <w:b/>
          <w:sz w:val="24"/>
          <w:szCs w:val="24"/>
        </w:rPr>
        <w:t>Результаты успеваемости 10 – 11 классов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F50B1">
        <w:rPr>
          <w:rFonts w:ascii="Times New Roman" w:hAnsi="Times New Roman"/>
          <w:b/>
          <w:sz w:val="24"/>
          <w:szCs w:val="24"/>
        </w:rPr>
        <w:t>(среднее звено)</w:t>
      </w:r>
    </w:p>
    <w:p w:rsidR="004334AE" w:rsidRDefault="004334AE" w:rsidP="00BF4DA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F52C2">
        <w:rPr>
          <w:rFonts w:ascii="Times New Roman" w:hAnsi="Times New Roman"/>
          <w:b/>
          <w:bCs/>
          <w:sz w:val="28"/>
          <w:szCs w:val="28"/>
        </w:rPr>
        <w:object w:dxaOrig="7198" w:dyaOrig="5398">
          <v:shape id="_x0000_i1037" type="#_x0000_t75" style="width:396pt;height:197.25pt" o:ole="">
            <v:imagedata r:id="rId27" o:title=""/>
          </v:shape>
          <o:OLEObject Type="Embed" ProgID="PowerPoint.Slide.12" ShapeID="_x0000_i1037" DrawAspect="Content" ObjectID="_1599315640" r:id="rId28"/>
        </w:object>
      </w:r>
    </w:p>
    <w:p w:rsidR="004334AE" w:rsidRDefault="004334AE" w:rsidP="00BF4DA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34AE" w:rsidRDefault="004334AE" w:rsidP="00BF4DA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34AE" w:rsidRDefault="004334AE" w:rsidP="00063A5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34AE" w:rsidRPr="00A94792" w:rsidRDefault="004334AE" w:rsidP="00375671">
      <w:pPr>
        <w:spacing w:after="0" w:line="240" w:lineRule="auto"/>
        <w:rPr>
          <w:rFonts w:ascii="Times New Roman" w:hAnsi="Times New Roman"/>
        </w:rPr>
      </w:pPr>
      <w:r>
        <w:rPr>
          <w:sz w:val="24"/>
          <w:szCs w:val="24"/>
        </w:rPr>
        <w:t xml:space="preserve">       </w:t>
      </w:r>
      <w:r w:rsidRPr="00A94792">
        <w:rPr>
          <w:rFonts w:ascii="Times New Roman" w:hAnsi="Times New Roman"/>
        </w:rPr>
        <w:t xml:space="preserve">За прошедший учебный год наблюдается положительная динамика  качества знаний обучающихся. </w:t>
      </w:r>
    </w:p>
    <w:p w:rsidR="004334AE" w:rsidRPr="00A94792" w:rsidRDefault="004334AE" w:rsidP="00375671">
      <w:pPr>
        <w:spacing w:after="0" w:line="240" w:lineRule="auto"/>
        <w:rPr>
          <w:rFonts w:ascii="Times New Roman" w:hAnsi="Times New Roman"/>
        </w:rPr>
      </w:pPr>
      <w:r w:rsidRPr="00A94792">
        <w:rPr>
          <w:rFonts w:ascii="Times New Roman" w:hAnsi="Times New Roman"/>
        </w:rPr>
        <w:t xml:space="preserve"> Результатом системной и кропотливой работы каждого педагога и  руководителя  является устойчивая  100%-ая успеваемость, положительная динамика качества знаний обучающихся начальной,  средней и старшей ступени, повышение качества подготовки выпускников 9-х и 11-х классов.  </w:t>
      </w:r>
    </w:p>
    <w:p w:rsidR="004334AE" w:rsidRPr="00063A52" w:rsidRDefault="004334AE" w:rsidP="00375671">
      <w:pPr>
        <w:spacing w:after="0" w:line="240" w:lineRule="auto"/>
        <w:rPr>
          <w:sz w:val="24"/>
          <w:szCs w:val="24"/>
        </w:rPr>
      </w:pPr>
      <w:r w:rsidRPr="00063A52">
        <w:rPr>
          <w:sz w:val="24"/>
          <w:szCs w:val="24"/>
        </w:rPr>
        <w:t xml:space="preserve">          </w:t>
      </w:r>
    </w:p>
    <w:p w:rsidR="004334AE" w:rsidRDefault="004334AE" w:rsidP="00A9479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302D">
        <w:rPr>
          <w:rFonts w:ascii="Times New Roman" w:hAnsi="Times New Roman"/>
          <w:b/>
          <w:sz w:val="24"/>
          <w:szCs w:val="24"/>
        </w:rPr>
        <w:t>Учебно-методическое обеспечение</w:t>
      </w:r>
    </w:p>
    <w:p w:rsidR="004334AE" w:rsidRPr="0070302D" w:rsidRDefault="004334AE" w:rsidP="00C5153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4334AE" w:rsidRPr="00754DD3" w:rsidRDefault="004334AE" w:rsidP="00C5153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>Списки  учебников  на  2017-18 учебный год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b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 xml:space="preserve">  1 класс  (Школа  России).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1.Горецкий В.Г., Кирюшкин В.А.       Азбука ч.1, ч.2.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2.Канакина В.П.                                    Русский  язык 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3.Климанова Л.Ф., Горецкий В.Г.   Литературное чтение Ч.1,2.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4.Моро М.И., Степанова С.В.           Математика  ч.1,2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5.Плешаков А.А.                                  Окружающий  мир ч.1,2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6.Лутцева Е.А.                                       Технология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8.Неменская Л.А.                                 ИЗО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9.Критская  Е.Д., Сергеева Г.П.          Музыка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10.Лях В.И.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Ф</w:t>
      </w:r>
      <w:r w:rsidRPr="00754DD3">
        <w:rPr>
          <w:rFonts w:ascii="Times New Roman" w:hAnsi="Times New Roman"/>
          <w:sz w:val="24"/>
          <w:szCs w:val="24"/>
        </w:rPr>
        <w:t>/к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4334AE" w:rsidRPr="00754DD3" w:rsidRDefault="004334AE" w:rsidP="0070302D">
      <w:pPr>
        <w:pStyle w:val="NoSpacing"/>
        <w:rPr>
          <w:rFonts w:ascii="Times New Roman" w:hAnsi="Times New Roman"/>
          <w:b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 xml:space="preserve">2 класс  (Школа  России)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1.Канакина В.П. Русский  язык   ч.1,2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2.Климанова Л.Ф., Горецкий В.Г. Литературное чтение Ч.1,2.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3.Моро М.И., Степанова С.В.        Математика  ч.1,2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4.Плешаков А.А.                               Окружающий  мир ч.1,2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5.Быкова Н.И, Дули Д.                    Английский  язык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7.Лутцева Е.А.                                  Технология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8.Неменская Л.А.                              ИЗО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9.Критская  Е.Д., Сергеева Г.П.      Музыка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10.Лях В.И .                                           Ф/К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</w:p>
    <w:p w:rsidR="004334AE" w:rsidRPr="00754DD3" w:rsidRDefault="004334AE" w:rsidP="0070302D">
      <w:pPr>
        <w:pStyle w:val="NoSpacing"/>
        <w:rPr>
          <w:rFonts w:ascii="Times New Roman" w:hAnsi="Times New Roman"/>
          <w:b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>3  класс ( «Школа России»).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 1. Канакина В.П.                                Русский  язык    ч.1,2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2.Климанова Л.Ф., Горецкий В.Г. Литературное чтение Ч.1,2.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3.Моро М.И., Степанова С.В.        Математика  ч.1,2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4.Плешаков А.А.                               Окружающий  мир ч.1,2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5.Быкова НИ, Дули Д.                      Английский  язык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754DD3">
        <w:rPr>
          <w:rFonts w:ascii="Times New Roman" w:hAnsi="Times New Roman"/>
          <w:sz w:val="24"/>
          <w:szCs w:val="24"/>
        </w:rPr>
        <w:t xml:space="preserve">. Лутцева Е.А.                                  Технология              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754DD3">
        <w:rPr>
          <w:rFonts w:ascii="Times New Roman" w:hAnsi="Times New Roman"/>
          <w:sz w:val="24"/>
          <w:szCs w:val="24"/>
        </w:rPr>
        <w:t xml:space="preserve">. Неменская Л.А.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>ИЗО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754DD3">
        <w:rPr>
          <w:rFonts w:ascii="Times New Roman" w:hAnsi="Times New Roman"/>
          <w:sz w:val="24"/>
          <w:szCs w:val="24"/>
        </w:rPr>
        <w:t xml:space="preserve"> Л.А Критская  Е.Д.                           Музыка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754DD3">
        <w:rPr>
          <w:rFonts w:ascii="Times New Roman" w:hAnsi="Times New Roman"/>
          <w:sz w:val="24"/>
          <w:szCs w:val="24"/>
        </w:rPr>
        <w:t>.Лях В.И.                                            Ф/К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 xml:space="preserve"> 4 класс (ХХ</w:t>
      </w:r>
      <w:r w:rsidRPr="00754DD3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54DD3">
        <w:rPr>
          <w:rFonts w:ascii="Times New Roman" w:hAnsi="Times New Roman"/>
          <w:b/>
          <w:sz w:val="24"/>
          <w:szCs w:val="24"/>
        </w:rPr>
        <w:t xml:space="preserve"> век) 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b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1.Иванов  С.В.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754DD3">
        <w:rPr>
          <w:rFonts w:ascii="Times New Roman" w:hAnsi="Times New Roman"/>
          <w:sz w:val="24"/>
          <w:szCs w:val="24"/>
        </w:rPr>
        <w:t>Русский язык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2.Ефросинина Л.А.      Литературное  чтение  ч.1,2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3.Рудницкая В.Н.          Математика ч1,2,3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4.Виноградова В.Н.       Окружающий  мир  ч.1,2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5.Куревина  О.А.            ИЗО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7.Биболетова М.З.         Английский язык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754DD3">
        <w:rPr>
          <w:rFonts w:ascii="Times New Roman" w:hAnsi="Times New Roman"/>
          <w:sz w:val="24"/>
          <w:szCs w:val="24"/>
        </w:rPr>
        <w:t>.Лутцева Е.А.                Технология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754DD3">
        <w:rPr>
          <w:rFonts w:ascii="Times New Roman" w:hAnsi="Times New Roman"/>
          <w:sz w:val="24"/>
          <w:szCs w:val="24"/>
        </w:rPr>
        <w:t>.Критская Е.Д.             Музыка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754DD3">
        <w:rPr>
          <w:rFonts w:ascii="Times New Roman" w:hAnsi="Times New Roman"/>
          <w:sz w:val="24"/>
          <w:szCs w:val="24"/>
        </w:rPr>
        <w:t>.Бунеев Р.Н.               ОРКСЭ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</w:p>
    <w:p w:rsidR="004334AE" w:rsidRPr="00754DD3" w:rsidRDefault="004334AE" w:rsidP="0070302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4334AE" w:rsidRPr="00754DD3" w:rsidRDefault="004334AE" w:rsidP="0070302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4334AE" w:rsidRDefault="004334AE" w:rsidP="0070302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 xml:space="preserve">5 класс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1.Ладыженская  Т.А.                             Русский   язык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2.Коровина В.Я.                                     Литература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3.Виленкин  Н.Я .                                   Математика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b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4.Ваулина Ю.Д.                                      Английский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5.Бим  И.Л.                                              Немецкий яз.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6.Данилов Д.Д .                                     История  древнего мира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7.Боголюбов Л.Н.                                  Обществознание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8.Домогацких Е.М.                                География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9.Плешаков А.А. Сонин В.И.              Биология.  Введение в биологию.                      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10. Крицкая Е.Д.                                   Музыка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11.Горяева Н.А.                                     ИЗО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12.Симоненко Н.В.                              Технология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4334AE" w:rsidRPr="00754DD3" w:rsidRDefault="004334AE" w:rsidP="0070302D">
      <w:pPr>
        <w:pStyle w:val="NoSpacing"/>
        <w:rPr>
          <w:rFonts w:ascii="Times New Roman" w:hAnsi="Times New Roman"/>
          <w:b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 xml:space="preserve">6 класс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1.Баранов М.Т.                        Русский  яз. Ч.1,2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2.Полухина В.П.                    Литература Ч1.2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3.Виленкин Н.Я.                      Математика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4.Боголюбов  Л.Н.                   Обществознание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5.Домогацких Е.М.                  География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6.Андреев И.Л.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4DD3">
        <w:rPr>
          <w:rFonts w:ascii="Times New Roman" w:hAnsi="Times New Roman"/>
          <w:sz w:val="24"/>
          <w:szCs w:val="24"/>
        </w:rPr>
        <w:t>История России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7.Бим И.Л.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>Немецкий   язык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8.Ваулина  Ю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>Английский  язык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9.Данилов Д.Д.                         История средних веков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10.Сонин Н.И.                          Биология.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11.Неменская  Л.А .                   ИЗО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12.Крицкая Е.Д .                      Музыка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13.Симоненко ВД                   Технология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 xml:space="preserve">7 класс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1.Баранов М.Т .                      Русский  язык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2.Коровин В.Я.                      Литература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3.Дорофеев Г.В.                     Математика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4.Атанасян  Л.С.                     Геометрия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5.Бим И.Л.                               Немецкий язык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6.Биболетова М.З.                Анг.яз.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7. Андреев   И.Л.                   История России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8.Юдовская А.Я.                 Всеобщая история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9.Генденштейн Л .Э .                Физика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10.Сонин Н.И.                        Биология.           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11.Питерских А.С .                  ИЗО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12.Боголюбов Л.Н.               Обществознание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13.Домогацких Е.И .               География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14.Симоненко В.Д.                 Технология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15.Сергеева Г.П.                    Музыка</w:t>
      </w:r>
    </w:p>
    <w:p w:rsidR="004334AE" w:rsidRDefault="004334AE" w:rsidP="0070302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 xml:space="preserve">8 класс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1.Тростенцова Л.</w:t>
      </w:r>
      <w:r>
        <w:rPr>
          <w:rFonts w:ascii="Times New Roman" w:hAnsi="Times New Roman"/>
          <w:sz w:val="24"/>
          <w:szCs w:val="24"/>
        </w:rPr>
        <w:t xml:space="preserve">А.                        </w:t>
      </w:r>
      <w:r w:rsidRPr="00754DD3">
        <w:rPr>
          <w:rFonts w:ascii="Times New Roman" w:hAnsi="Times New Roman"/>
          <w:sz w:val="24"/>
          <w:szCs w:val="24"/>
        </w:rPr>
        <w:t xml:space="preserve"> Русский яз.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2.Коровина  В.Я.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754DD3">
        <w:rPr>
          <w:rFonts w:ascii="Times New Roman" w:hAnsi="Times New Roman"/>
          <w:sz w:val="24"/>
          <w:szCs w:val="24"/>
        </w:rPr>
        <w:t>Литература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3.Дорофеев Г.В.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754DD3">
        <w:rPr>
          <w:rFonts w:ascii="Times New Roman" w:hAnsi="Times New Roman"/>
          <w:sz w:val="24"/>
          <w:szCs w:val="24"/>
        </w:rPr>
        <w:t xml:space="preserve"> Алгебра</w:t>
      </w:r>
    </w:p>
    <w:p w:rsidR="004334AE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4.Атанасян  Л.С.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754DD3">
        <w:rPr>
          <w:rFonts w:ascii="Times New Roman" w:hAnsi="Times New Roman"/>
          <w:sz w:val="24"/>
          <w:szCs w:val="24"/>
        </w:rPr>
        <w:t xml:space="preserve"> Геометри</w:t>
      </w:r>
      <w:r>
        <w:rPr>
          <w:rFonts w:ascii="Times New Roman" w:hAnsi="Times New Roman"/>
          <w:sz w:val="24"/>
          <w:szCs w:val="24"/>
        </w:rPr>
        <w:t>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5.Бим И.Л.                              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754DD3">
        <w:rPr>
          <w:rFonts w:ascii="Times New Roman" w:hAnsi="Times New Roman"/>
          <w:sz w:val="24"/>
          <w:szCs w:val="24"/>
        </w:rPr>
        <w:t>Нем. яз.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6.Биболетова М.З.             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754DD3">
        <w:rPr>
          <w:rFonts w:ascii="Times New Roman" w:hAnsi="Times New Roman"/>
          <w:sz w:val="24"/>
          <w:szCs w:val="24"/>
        </w:rPr>
        <w:t>Анг. яз.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7.Юдовская А.Я.    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754DD3">
        <w:rPr>
          <w:rFonts w:ascii="Times New Roman" w:hAnsi="Times New Roman"/>
          <w:sz w:val="24"/>
          <w:szCs w:val="24"/>
        </w:rPr>
        <w:t>Всеобщая  история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8.Данилов А.А.                    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754DD3">
        <w:rPr>
          <w:rFonts w:ascii="Times New Roman" w:hAnsi="Times New Roman"/>
          <w:sz w:val="24"/>
          <w:szCs w:val="24"/>
        </w:rPr>
        <w:t>История  России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9.Генденштейн  Л.Э.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754DD3">
        <w:rPr>
          <w:rFonts w:ascii="Times New Roman" w:hAnsi="Times New Roman"/>
          <w:sz w:val="24"/>
          <w:szCs w:val="24"/>
        </w:rPr>
        <w:t>Физика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10.Сонин   Н.И.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754DD3">
        <w:rPr>
          <w:rFonts w:ascii="Times New Roman" w:hAnsi="Times New Roman"/>
          <w:sz w:val="24"/>
          <w:szCs w:val="24"/>
        </w:rPr>
        <w:t xml:space="preserve"> Биология.                                                          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11.Габриелян О.Р.                  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754DD3">
        <w:rPr>
          <w:rFonts w:ascii="Times New Roman" w:hAnsi="Times New Roman"/>
          <w:sz w:val="24"/>
          <w:szCs w:val="24"/>
        </w:rPr>
        <w:t>Химия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12. Питерских А.С.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754DD3">
        <w:rPr>
          <w:rFonts w:ascii="Times New Roman" w:hAnsi="Times New Roman"/>
          <w:sz w:val="24"/>
          <w:szCs w:val="24"/>
        </w:rPr>
        <w:t>ИЗО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13.Кравченко А.И .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754DD3">
        <w:rPr>
          <w:rFonts w:ascii="Times New Roman" w:hAnsi="Times New Roman"/>
          <w:sz w:val="24"/>
          <w:szCs w:val="24"/>
        </w:rPr>
        <w:t>Обществознание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14.Домогацких Е.И.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754DD3">
        <w:rPr>
          <w:rFonts w:ascii="Times New Roman" w:hAnsi="Times New Roman"/>
          <w:sz w:val="24"/>
          <w:szCs w:val="24"/>
        </w:rPr>
        <w:t>География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16.Симоненко В.Д.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754DD3">
        <w:rPr>
          <w:rFonts w:ascii="Times New Roman" w:hAnsi="Times New Roman"/>
          <w:sz w:val="24"/>
          <w:szCs w:val="24"/>
        </w:rPr>
        <w:t>Технология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17.  Крицкая Е.Д.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754DD3">
        <w:rPr>
          <w:rFonts w:ascii="Times New Roman" w:hAnsi="Times New Roman"/>
          <w:sz w:val="24"/>
          <w:szCs w:val="24"/>
        </w:rPr>
        <w:t>Музыка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18.Смирнов А. Т.                 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754DD3">
        <w:rPr>
          <w:rFonts w:ascii="Times New Roman" w:hAnsi="Times New Roman"/>
          <w:sz w:val="24"/>
          <w:szCs w:val="24"/>
        </w:rPr>
        <w:t>ОБЖ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</w:p>
    <w:p w:rsidR="004334AE" w:rsidRPr="00754DD3" w:rsidRDefault="004334AE" w:rsidP="0070302D">
      <w:pPr>
        <w:pStyle w:val="NoSpacing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 xml:space="preserve">класс 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1.Тростенцова Л.А.                               Русский  язык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2.Коровина В.Я.                                     Литература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3.Дорофеев Г.В.                                     Алгебра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4.Атанасян Л.С.                                      Геометрия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5.Бим И.Л.                                               Немецкий язык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6.Биболетова М.З .                               Английский язык 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7.Сорока-Цюпа                                    Новейшая  история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8.Данилов  А.А .                                     История  России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b/>
          <w:i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9.Боголюбов Л.Н .                                  Обществознание</w:t>
      </w:r>
      <w:r w:rsidRPr="00754DD3">
        <w:rPr>
          <w:rFonts w:ascii="Times New Roman" w:hAnsi="Times New Roman"/>
          <w:b/>
          <w:i/>
          <w:sz w:val="24"/>
          <w:szCs w:val="24"/>
        </w:rPr>
        <w:t xml:space="preserve">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10.Габриелян О.С .                                 Химия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11.Домогацких  Е.М.                             География 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12.Сонин Н.И.                                          Биология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13.Генденштейн   А.Э.                           Физика  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14.Босова Л.Л.                                         Информатика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15.Симоненко В.Д .                                Технология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16.Смирнов  А.Т.                                     ОБЖ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17.Босова Л.Л.                                        Информатика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4334AE" w:rsidRPr="00754DD3" w:rsidRDefault="004334AE" w:rsidP="0070302D">
      <w:pPr>
        <w:pStyle w:val="NoSpacing"/>
        <w:rPr>
          <w:rFonts w:ascii="Times New Roman" w:hAnsi="Times New Roman"/>
          <w:b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 xml:space="preserve">10 класс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1.Греков В.Ф. Крючков С.Е.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754DD3">
        <w:rPr>
          <w:rFonts w:ascii="Times New Roman" w:hAnsi="Times New Roman"/>
          <w:sz w:val="24"/>
          <w:szCs w:val="24"/>
        </w:rPr>
        <w:t>Русский   язык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2.Лебедев   Ю.В.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4DD3">
        <w:rPr>
          <w:rFonts w:ascii="Times New Roman" w:hAnsi="Times New Roman"/>
          <w:sz w:val="24"/>
          <w:szCs w:val="24"/>
        </w:rPr>
        <w:t xml:space="preserve"> Литература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3.Биболетова М.З .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>Анг. Яз.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4.Бим  И.Л.                                                           Нем. Язык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5.Алимов Ш.А.                                                   Алгебра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6.Атанасян  Л.С .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 xml:space="preserve"> Геометрия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7.Макарова Н.В.                                                 Информатика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8.Уколова  В.И.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>Всеобщая история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9.Борисов  Н.С.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4DD3">
        <w:rPr>
          <w:rFonts w:ascii="Times New Roman" w:hAnsi="Times New Roman"/>
          <w:sz w:val="24"/>
          <w:szCs w:val="24"/>
        </w:rPr>
        <w:t>История    России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10.Боголюбов Л.Н.           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754DD3">
        <w:rPr>
          <w:rFonts w:ascii="Times New Roman" w:hAnsi="Times New Roman"/>
          <w:sz w:val="24"/>
          <w:szCs w:val="24"/>
        </w:rPr>
        <w:t>Обществознание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11.Сивоглазов В.И.                                           Биология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12.Генденштейн  Л.Э.                                       Физика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13.Габриелян  О.С.                                            Химия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14.Домогацких Е.М.                                          География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15.Смирнов А.Т.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>ОБЖ</w:t>
      </w:r>
    </w:p>
    <w:p w:rsidR="004334AE" w:rsidRDefault="004334AE" w:rsidP="00754DD3">
      <w:pPr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16.Симоненко В.Д .                    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754DD3">
        <w:rPr>
          <w:rFonts w:ascii="Times New Roman" w:hAnsi="Times New Roman"/>
          <w:sz w:val="24"/>
          <w:szCs w:val="24"/>
        </w:rPr>
        <w:t>Технология</w:t>
      </w:r>
    </w:p>
    <w:p w:rsidR="004334AE" w:rsidRDefault="004334AE" w:rsidP="00106400">
      <w:pPr>
        <w:spacing w:after="0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 xml:space="preserve">11 класс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Pr="00754DD3">
        <w:rPr>
          <w:rFonts w:ascii="Times New Roman" w:hAnsi="Times New Roman"/>
          <w:sz w:val="24"/>
          <w:szCs w:val="24"/>
        </w:rPr>
        <w:t>1.Греков В.Ф .                                                      Русский   язык</w:t>
      </w:r>
    </w:p>
    <w:p w:rsidR="004334AE" w:rsidRDefault="004334AE" w:rsidP="00106400">
      <w:pPr>
        <w:spacing w:after="0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2.Смирнова Л.А.                                                    Анг. Яз</w:t>
      </w:r>
    </w:p>
    <w:p w:rsidR="004334AE" w:rsidRPr="00106400" w:rsidRDefault="004334AE" w:rsidP="00106400">
      <w:pPr>
        <w:spacing w:after="0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4.Бим И.Л.                                                            Нем. Язык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5.Алимов Ш.А.                                                    Алгебра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6.Атанасян  Л.С.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754DD3">
        <w:rPr>
          <w:rFonts w:ascii="Times New Roman" w:hAnsi="Times New Roman"/>
          <w:sz w:val="24"/>
          <w:szCs w:val="24"/>
        </w:rPr>
        <w:t>Геометрия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7.Макарова Н.В.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4DD3">
        <w:rPr>
          <w:rFonts w:ascii="Times New Roman" w:hAnsi="Times New Roman"/>
          <w:sz w:val="24"/>
          <w:szCs w:val="24"/>
        </w:rPr>
        <w:t>Информатика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8.Улунян А.А.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>Всеобщая история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9.Левандовский А.А .                                         История    России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10.Боголюбов Л.Н .                                            Обществознание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11.Сивоглазов В.И.                       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754DD3">
        <w:rPr>
          <w:rFonts w:ascii="Times New Roman" w:hAnsi="Times New Roman"/>
          <w:sz w:val="24"/>
          <w:szCs w:val="24"/>
        </w:rPr>
        <w:t>Биология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12.Генденштейн  Л.Э .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>Физика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13.Габриелян  О.С.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>Химия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14.Домогацких Е.М.                                          География  </w:t>
      </w:r>
    </w:p>
    <w:p w:rsidR="004334AE" w:rsidRPr="00754DD3" w:rsidRDefault="004334AE" w:rsidP="0070302D">
      <w:pPr>
        <w:pStyle w:val="NoSpacing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15.Смирнов А.Т.                                                       ОБЖ</w:t>
      </w:r>
    </w:p>
    <w:p w:rsidR="004334AE" w:rsidRPr="00754DD3" w:rsidRDefault="004334AE" w:rsidP="0070302D">
      <w:pPr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16.Симоненко В.Д.                                  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754DD3">
        <w:rPr>
          <w:rFonts w:ascii="Times New Roman" w:hAnsi="Times New Roman"/>
          <w:sz w:val="24"/>
          <w:szCs w:val="24"/>
        </w:rPr>
        <w:t>Технология</w:t>
      </w:r>
    </w:p>
    <w:p w:rsidR="004334AE" w:rsidRDefault="004334AE" w:rsidP="00A9479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34AE" w:rsidRDefault="004334AE" w:rsidP="00A9479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34AE" w:rsidRDefault="004334AE" w:rsidP="00647273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4334AE" w:rsidRDefault="004334AE" w:rsidP="0064727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34AE" w:rsidRPr="00A94792" w:rsidRDefault="004334AE" w:rsidP="0064727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C1F78">
        <w:rPr>
          <w:rFonts w:ascii="Times New Roman" w:hAnsi="Times New Roman"/>
          <w:b/>
          <w:sz w:val="24"/>
          <w:szCs w:val="24"/>
        </w:rPr>
        <w:t>Библиотечно-информационное обеспечение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89"/>
        <w:gridCol w:w="5577"/>
        <w:gridCol w:w="2537"/>
      </w:tblGrid>
      <w:tr w:rsidR="004334AE" w:rsidRPr="00CA755E" w:rsidTr="00CA755E">
        <w:trPr>
          <w:trHeight w:val="384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№ п</w:t>
            </w:r>
            <w:r w:rsidRPr="00CA755E">
              <w:rPr>
                <w:rFonts w:ascii="Times New Roman" w:hAnsi="Times New Roman"/>
                <w:lang w:val="en-US"/>
              </w:rPr>
              <w:t>/</w:t>
            </w:r>
            <w:r w:rsidRPr="00CA755E">
              <w:rPr>
                <w:rFonts w:ascii="Times New Roman" w:hAnsi="Times New Roman"/>
              </w:rPr>
              <w:t>п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 xml:space="preserve">Наименование объекта 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Количество</w:t>
            </w:r>
          </w:p>
        </w:tc>
      </w:tr>
      <w:tr w:rsidR="004334AE" w:rsidRPr="00CA755E" w:rsidTr="00CA755E">
        <w:trPr>
          <w:trHeight w:val="193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Библиотечный фонд( художественная литература)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8 572,000</w:t>
            </w:r>
          </w:p>
        </w:tc>
      </w:tr>
      <w:tr w:rsidR="004334AE" w:rsidRPr="00CA755E" w:rsidTr="00CA755E">
        <w:trPr>
          <w:trHeight w:val="181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2.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Большая Российская энциклопедия 13 том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1,000</w:t>
            </w:r>
          </w:p>
        </w:tc>
      </w:tr>
      <w:tr w:rsidR="004334AE" w:rsidRPr="00CA755E" w:rsidTr="00CA755E">
        <w:trPr>
          <w:trHeight w:val="181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3.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Большая Российская энциклопедия 14 том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1,000</w:t>
            </w:r>
          </w:p>
        </w:tc>
      </w:tr>
      <w:tr w:rsidR="004334AE" w:rsidRPr="00CA755E" w:rsidTr="00CA755E">
        <w:trPr>
          <w:trHeight w:val="193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4.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Большая Российская энциклопедия 15 том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1,000</w:t>
            </w:r>
          </w:p>
        </w:tc>
      </w:tr>
      <w:tr w:rsidR="004334AE" w:rsidRPr="00CA755E" w:rsidTr="00CA755E">
        <w:trPr>
          <w:trHeight w:val="181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5.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Большая Российская энциклопедия 16 том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1,000</w:t>
            </w:r>
          </w:p>
        </w:tc>
      </w:tr>
      <w:tr w:rsidR="004334AE" w:rsidRPr="00CA755E" w:rsidTr="00CA755E">
        <w:trPr>
          <w:trHeight w:val="193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6.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Большая Российская энциклопедия 17 том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1,000</w:t>
            </w:r>
          </w:p>
        </w:tc>
      </w:tr>
      <w:tr w:rsidR="004334AE" w:rsidRPr="00CA755E" w:rsidTr="00CA755E">
        <w:trPr>
          <w:trHeight w:val="181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7.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Большая Российская энциклопедия 18 том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1,000</w:t>
            </w:r>
          </w:p>
        </w:tc>
      </w:tr>
      <w:tr w:rsidR="004334AE" w:rsidRPr="00CA755E" w:rsidTr="00CA755E">
        <w:trPr>
          <w:trHeight w:val="181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8.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Большая Российская энциклопедия 19 том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1,000</w:t>
            </w:r>
          </w:p>
        </w:tc>
      </w:tr>
      <w:tr w:rsidR="004334AE" w:rsidRPr="00CA755E" w:rsidTr="00CA755E">
        <w:trPr>
          <w:trHeight w:val="193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9.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Большая Российская энциклопедия 20 том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1,000</w:t>
            </w:r>
          </w:p>
        </w:tc>
      </w:tr>
      <w:tr w:rsidR="004334AE" w:rsidRPr="00CA755E" w:rsidTr="00CA755E">
        <w:trPr>
          <w:trHeight w:val="181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10.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600,000</w:t>
            </w:r>
          </w:p>
        </w:tc>
      </w:tr>
      <w:tr w:rsidR="004334AE" w:rsidRPr="00CA755E" w:rsidTr="00CA755E">
        <w:trPr>
          <w:trHeight w:val="181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11.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(2014)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116,000</w:t>
            </w:r>
          </w:p>
        </w:tc>
      </w:tr>
      <w:tr w:rsidR="004334AE" w:rsidRPr="00CA755E" w:rsidTr="00CA755E">
        <w:trPr>
          <w:trHeight w:val="193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12.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(2014) - 906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46,000</w:t>
            </w:r>
          </w:p>
        </w:tc>
      </w:tr>
      <w:tr w:rsidR="004334AE" w:rsidRPr="00CA755E" w:rsidTr="00CA755E">
        <w:trPr>
          <w:trHeight w:val="193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13.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(Модернизация 2013)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314,000</w:t>
            </w:r>
          </w:p>
        </w:tc>
      </w:tr>
      <w:tr w:rsidR="004334AE" w:rsidRPr="00CA755E" w:rsidTr="00CA755E">
        <w:trPr>
          <w:trHeight w:val="181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14.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(софинансирование) 2013г.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123,000</w:t>
            </w:r>
          </w:p>
        </w:tc>
      </w:tr>
      <w:tr w:rsidR="004334AE" w:rsidRPr="00CA755E" w:rsidTr="00CA755E">
        <w:trPr>
          <w:trHeight w:val="193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15.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2013г.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660,000</w:t>
            </w:r>
          </w:p>
        </w:tc>
      </w:tr>
      <w:tr w:rsidR="004334AE" w:rsidRPr="00CA755E" w:rsidTr="00CA755E">
        <w:trPr>
          <w:trHeight w:val="193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16.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2015 (906)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551,000</w:t>
            </w:r>
          </w:p>
        </w:tc>
      </w:tr>
      <w:tr w:rsidR="004334AE" w:rsidRPr="00CA755E" w:rsidTr="00CA755E">
        <w:trPr>
          <w:trHeight w:val="181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17.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2017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10,000</w:t>
            </w:r>
          </w:p>
        </w:tc>
      </w:tr>
      <w:tr w:rsidR="004334AE" w:rsidRPr="00CA755E" w:rsidTr="00CA755E">
        <w:trPr>
          <w:trHeight w:val="181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18.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2017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16,000</w:t>
            </w:r>
          </w:p>
        </w:tc>
      </w:tr>
      <w:tr w:rsidR="004334AE" w:rsidRPr="00CA755E" w:rsidTr="00CA755E">
        <w:trPr>
          <w:trHeight w:val="193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19.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2017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81,000</w:t>
            </w:r>
          </w:p>
        </w:tc>
      </w:tr>
      <w:tr w:rsidR="004334AE" w:rsidRPr="00CA755E" w:rsidTr="00CA755E">
        <w:trPr>
          <w:trHeight w:val="204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20.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4 кв.2013г.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225,000</w:t>
            </w:r>
          </w:p>
        </w:tc>
      </w:tr>
      <w:tr w:rsidR="004334AE" w:rsidRPr="00CA755E" w:rsidTr="00CA755E">
        <w:trPr>
          <w:trHeight w:val="108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21.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от «Методкнига» 2015 (906)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29,000</w:t>
            </w:r>
          </w:p>
        </w:tc>
      </w:tr>
      <w:tr w:rsidR="004334AE" w:rsidRPr="00CA755E" w:rsidTr="00CA755E">
        <w:trPr>
          <w:trHeight w:val="108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22.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от «Методкнига» 2015</w:t>
            </w:r>
            <w:r w:rsidRPr="00CA755E">
              <w:rPr>
                <w:rFonts w:ascii="Times New Roman" w:hAnsi="Times New Roman"/>
                <w:lang w:val="en-US"/>
              </w:rPr>
              <w:t>/</w:t>
            </w:r>
            <w:r w:rsidRPr="00CA755E">
              <w:rPr>
                <w:rFonts w:ascii="Times New Roman" w:hAnsi="Times New Roman"/>
              </w:rPr>
              <w:t>2 (906)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10,000</w:t>
            </w:r>
          </w:p>
        </w:tc>
      </w:tr>
      <w:tr w:rsidR="004334AE" w:rsidRPr="00CA755E" w:rsidTr="00CA755E">
        <w:trPr>
          <w:trHeight w:val="108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23.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от «Методкнига» 2015</w:t>
            </w:r>
            <w:r w:rsidRPr="00CA755E">
              <w:rPr>
                <w:rFonts w:ascii="Times New Roman" w:hAnsi="Times New Roman"/>
                <w:lang w:val="en-US"/>
              </w:rPr>
              <w:t>/</w:t>
            </w:r>
            <w:r w:rsidRPr="00CA755E">
              <w:rPr>
                <w:rFonts w:ascii="Times New Roman" w:hAnsi="Times New Roman"/>
              </w:rPr>
              <w:t>3 (906)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5,000</w:t>
            </w:r>
          </w:p>
        </w:tc>
      </w:tr>
      <w:tr w:rsidR="004334AE" w:rsidRPr="00CA755E" w:rsidTr="00CA755E">
        <w:trPr>
          <w:trHeight w:val="108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24.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от «Методкнига» 2015</w:t>
            </w:r>
            <w:r w:rsidRPr="00CA755E">
              <w:rPr>
                <w:rFonts w:ascii="Times New Roman" w:hAnsi="Times New Roman"/>
                <w:lang w:val="en-US"/>
              </w:rPr>
              <w:t>/</w:t>
            </w:r>
            <w:r w:rsidRPr="00CA755E">
              <w:rPr>
                <w:rFonts w:ascii="Times New Roman" w:hAnsi="Times New Roman"/>
              </w:rPr>
              <w:t>4 (906)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9,000</w:t>
            </w:r>
          </w:p>
        </w:tc>
      </w:tr>
      <w:tr w:rsidR="004334AE" w:rsidRPr="00CA755E" w:rsidTr="00CA755E">
        <w:trPr>
          <w:trHeight w:val="108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25.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от «Методкнига» 2015</w:t>
            </w:r>
            <w:r w:rsidRPr="00CA755E">
              <w:rPr>
                <w:rFonts w:ascii="Times New Roman" w:hAnsi="Times New Roman"/>
                <w:lang w:val="en-US"/>
              </w:rPr>
              <w:t>/</w:t>
            </w:r>
            <w:r w:rsidRPr="00CA755E">
              <w:rPr>
                <w:rFonts w:ascii="Times New Roman" w:hAnsi="Times New Roman"/>
              </w:rPr>
              <w:t>5 (906)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6,000</w:t>
            </w:r>
          </w:p>
        </w:tc>
      </w:tr>
      <w:tr w:rsidR="004334AE" w:rsidRPr="00CA755E" w:rsidTr="00CA755E">
        <w:trPr>
          <w:trHeight w:val="108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26.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федерального комплекта на 2012/2013 год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71,000</w:t>
            </w:r>
          </w:p>
        </w:tc>
      </w:tr>
      <w:tr w:rsidR="004334AE" w:rsidRPr="00CA755E" w:rsidTr="00CA755E">
        <w:trPr>
          <w:trHeight w:val="108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27.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- 2016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714,000</w:t>
            </w:r>
          </w:p>
        </w:tc>
      </w:tr>
      <w:tr w:rsidR="004334AE" w:rsidRPr="00CA755E" w:rsidTr="00CA755E">
        <w:trPr>
          <w:trHeight w:val="108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28.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- 2017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525,000</w:t>
            </w:r>
          </w:p>
        </w:tc>
      </w:tr>
      <w:tr w:rsidR="004334AE" w:rsidRPr="00CA755E" w:rsidTr="00CA755E">
        <w:trPr>
          <w:trHeight w:val="108"/>
        </w:trPr>
        <w:tc>
          <w:tcPr>
            <w:tcW w:w="989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29.</w:t>
            </w:r>
          </w:p>
        </w:tc>
        <w:tc>
          <w:tcPr>
            <w:tcW w:w="5577" w:type="dxa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Учебники – 2018</w:t>
            </w:r>
            <w:r w:rsidRPr="00CA755E">
              <w:rPr>
                <w:rFonts w:ascii="Times New Roman" w:hAnsi="Times New Roman"/>
                <w:lang w:val="en-US"/>
              </w:rPr>
              <w:t>/</w:t>
            </w:r>
            <w:r w:rsidRPr="00CA755E">
              <w:rPr>
                <w:rFonts w:ascii="Times New Roman" w:hAnsi="Times New Roman"/>
              </w:rPr>
              <w:t>2019 год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1 026,000</w:t>
            </w:r>
          </w:p>
        </w:tc>
      </w:tr>
      <w:tr w:rsidR="004334AE" w:rsidRPr="00CA755E" w:rsidTr="00CA755E">
        <w:trPr>
          <w:trHeight w:val="108"/>
        </w:trPr>
        <w:tc>
          <w:tcPr>
            <w:tcW w:w="6565" w:type="dxa"/>
            <w:gridSpan w:val="2"/>
          </w:tcPr>
          <w:p w:rsidR="004334AE" w:rsidRPr="00CA755E" w:rsidRDefault="004334AE" w:rsidP="00CA755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A755E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2537" w:type="dxa"/>
          </w:tcPr>
          <w:p w:rsidR="004334AE" w:rsidRPr="00CA755E" w:rsidRDefault="004334AE" w:rsidP="00CA75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55E">
              <w:rPr>
                <w:rFonts w:ascii="Times New Roman" w:hAnsi="Times New Roman"/>
              </w:rPr>
              <w:t>13 717,000</w:t>
            </w:r>
          </w:p>
        </w:tc>
      </w:tr>
    </w:tbl>
    <w:p w:rsidR="004334AE" w:rsidRDefault="004334AE" w:rsidP="00A94792">
      <w:pPr>
        <w:spacing w:after="0"/>
        <w:rPr>
          <w:rFonts w:ascii="Times New Roman" w:hAnsi="Times New Roman"/>
          <w:b/>
        </w:rPr>
      </w:pPr>
    </w:p>
    <w:p w:rsidR="004334AE" w:rsidRPr="00A94792" w:rsidRDefault="004334AE" w:rsidP="00A94792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F7377F">
        <w:rPr>
          <w:rFonts w:ascii="Times New Roman" w:hAnsi="Times New Roman"/>
          <w:b/>
          <w:sz w:val="24"/>
          <w:szCs w:val="24"/>
        </w:rPr>
        <w:t>Техническое обеспечение</w:t>
      </w:r>
    </w:p>
    <w:p w:rsidR="004334AE" w:rsidRDefault="004334AE" w:rsidP="00A94792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3"/>
        <w:gridCol w:w="4961"/>
      </w:tblGrid>
      <w:tr w:rsidR="004334AE" w:rsidRPr="00CA755E" w:rsidTr="00F7377F">
        <w:tc>
          <w:tcPr>
            <w:tcW w:w="4503" w:type="dxa"/>
          </w:tcPr>
          <w:p w:rsidR="004334AE" w:rsidRPr="00CA755E" w:rsidRDefault="004334AE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Количество компьютеров (всего)</w:t>
            </w:r>
          </w:p>
        </w:tc>
        <w:tc>
          <w:tcPr>
            <w:tcW w:w="4961" w:type="dxa"/>
          </w:tcPr>
          <w:p w:rsidR="004334AE" w:rsidRPr="00CA755E" w:rsidRDefault="004334AE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4334AE" w:rsidRPr="00CA755E" w:rsidTr="00F7377F">
        <w:tc>
          <w:tcPr>
            <w:tcW w:w="4503" w:type="dxa"/>
          </w:tcPr>
          <w:p w:rsidR="004334AE" w:rsidRPr="00CA755E" w:rsidRDefault="004334AE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Количество ПК, используемых в учебном процессе</w:t>
            </w:r>
          </w:p>
        </w:tc>
        <w:tc>
          <w:tcPr>
            <w:tcW w:w="4961" w:type="dxa"/>
          </w:tcPr>
          <w:p w:rsidR="004334AE" w:rsidRPr="00CA755E" w:rsidRDefault="004334AE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4334AE" w:rsidRPr="00CA755E" w:rsidTr="00F7377F">
        <w:tc>
          <w:tcPr>
            <w:tcW w:w="4503" w:type="dxa"/>
          </w:tcPr>
          <w:p w:rsidR="004334AE" w:rsidRPr="00CA755E" w:rsidRDefault="004334AE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Количество ПК, находящихся в свободном доступе</w:t>
            </w:r>
          </w:p>
        </w:tc>
        <w:tc>
          <w:tcPr>
            <w:tcW w:w="4961" w:type="dxa"/>
          </w:tcPr>
          <w:p w:rsidR="004334AE" w:rsidRPr="00CA755E" w:rsidRDefault="004334AE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4334AE" w:rsidRPr="00CA755E" w:rsidTr="00F7377F">
        <w:tc>
          <w:tcPr>
            <w:tcW w:w="4503" w:type="dxa"/>
          </w:tcPr>
          <w:p w:rsidR="004334AE" w:rsidRPr="00CA755E" w:rsidRDefault="004334AE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Количество компьютерных классов/ количество компьютеров</w:t>
            </w:r>
          </w:p>
        </w:tc>
        <w:tc>
          <w:tcPr>
            <w:tcW w:w="4961" w:type="dxa"/>
          </w:tcPr>
          <w:p w:rsidR="004334AE" w:rsidRPr="00CA755E" w:rsidRDefault="004334AE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1/12</w:t>
            </w:r>
          </w:p>
        </w:tc>
      </w:tr>
      <w:tr w:rsidR="004334AE" w:rsidRPr="00CA755E" w:rsidTr="00F7377F">
        <w:tc>
          <w:tcPr>
            <w:tcW w:w="4503" w:type="dxa"/>
          </w:tcPr>
          <w:p w:rsidR="004334AE" w:rsidRPr="00CA755E" w:rsidRDefault="004334AE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Число классов, оборудованных мультимедиа проекторами</w:t>
            </w:r>
          </w:p>
        </w:tc>
        <w:tc>
          <w:tcPr>
            <w:tcW w:w="4961" w:type="dxa"/>
          </w:tcPr>
          <w:p w:rsidR="004334AE" w:rsidRPr="00CA755E" w:rsidRDefault="004334AE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334AE" w:rsidRPr="00CA755E" w:rsidTr="00F7377F">
        <w:tc>
          <w:tcPr>
            <w:tcW w:w="4503" w:type="dxa"/>
          </w:tcPr>
          <w:p w:rsidR="004334AE" w:rsidRPr="00CA755E" w:rsidRDefault="004334AE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Количество видеотехнических устройств</w:t>
            </w:r>
          </w:p>
        </w:tc>
        <w:tc>
          <w:tcPr>
            <w:tcW w:w="4961" w:type="dxa"/>
          </w:tcPr>
          <w:p w:rsidR="004334AE" w:rsidRPr="00CA755E" w:rsidRDefault="004334AE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334AE" w:rsidRPr="00CA755E" w:rsidTr="00F7377F">
        <w:tc>
          <w:tcPr>
            <w:tcW w:w="4503" w:type="dxa"/>
          </w:tcPr>
          <w:p w:rsidR="004334AE" w:rsidRPr="00CA755E" w:rsidRDefault="004334AE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Количество аудиотехнических устройств</w:t>
            </w:r>
          </w:p>
        </w:tc>
        <w:tc>
          <w:tcPr>
            <w:tcW w:w="4961" w:type="dxa"/>
          </w:tcPr>
          <w:p w:rsidR="004334AE" w:rsidRPr="00CA755E" w:rsidRDefault="004334AE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334AE" w:rsidRPr="00CA755E" w:rsidTr="00F7377F">
        <w:tc>
          <w:tcPr>
            <w:tcW w:w="4503" w:type="dxa"/>
          </w:tcPr>
          <w:p w:rsidR="004334AE" w:rsidRPr="00CA755E" w:rsidRDefault="004334AE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 xml:space="preserve"> Наличие учебно-практического и учебно-лабораторного оборудования</w:t>
            </w:r>
          </w:p>
          <w:p w:rsidR="004334AE" w:rsidRPr="00CA755E" w:rsidRDefault="004334AE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 xml:space="preserve"> (краткая характеристика оснащенности  по предметам: физика, химия, биология, технология, физическая культура)  </w:t>
            </w:r>
          </w:p>
        </w:tc>
        <w:tc>
          <w:tcPr>
            <w:tcW w:w="4961" w:type="dxa"/>
          </w:tcPr>
          <w:p w:rsidR="004334AE" w:rsidRPr="00CA755E" w:rsidRDefault="004334AE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Кабинеты физики, химии, биологии оснащены необходимым учебно - практическим и учебно-лабораторным оборудованием.</w:t>
            </w:r>
          </w:p>
          <w:p w:rsidR="004334AE" w:rsidRPr="00CA755E" w:rsidRDefault="004334AE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Оснащенность предметов технология и физическая культура позволяет обеспечить реализацию школьного учебного плана.</w:t>
            </w:r>
          </w:p>
        </w:tc>
      </w:tr>
      <w:tr w:rsidR="004334AE" w:rsidRPr="00CA755E" w:rsidTr="00F7377F">
        <w:tc>
          <w:tcPr>
            <w:tcW w:w="4503" w:type="dxa"/>
          </w:tcPr>
          <w:p w:rsidR="004334AE" w:rsidRPr="00CA755E" w:rsidRDefault="004334AE" w:rsidP="00F7377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 xml:space="preserve">Специализированная учебная мебель (указать  количество  комплектов мебели по  предметам)  </w:t>
            </w:r>
          </w:p>
        </w:tc>
        <w:tc>
          <w:tcPr>
            <w:tcW w:w="4961" w:type="dxa"/>
          </w:tcPr>
          <w:p w:rsidR="004334AE" w:rsidRPr="00CA755E" w:rsidRDefault="004334AE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6 кабинетов  в начальной школе</w:t>
            </w:r>
          </w:p>
        </w:tc>
      </w:tr>
    </w:tbl>
    <w:p w:rsidR="004334AE" w:rsidRDefault="004334AE" w:rsidP="00914DFC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34AE" w:rsidRPr="005E7C78" w:rsidRDefault="004334AE" w:rsidP="0010640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E7C78">
        <w:rPr>
          <w:rFonts w:ascii="Times New Roman" w:hAnsi="Times New Roman"/>
          <w:sz w:val="24"/>
          <w:szCs w:val="24"/>
        </w:rPr>
        <w:t>Подключение к сети Интернет:</w:t>
      </w:r>
      <w:r w:rsidRPr="005E7C78">
        <w:rPr>
          <w:rFonts w:ascii="Times New Roman" w:hAnsi="Times New Roman"/>
          <w:sz w:val="16"/>
          <w:szCs w:val="16"/>
        </w:rPr>
        <w:t> 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961"/>
      </w:tblGrid>
      <w:tr w:rsidR="004334AE" w:rsidRPr="00CA755E" w:rsidTr="00A94792">
        <w:tc>
          <w:tcPr>
            <w:tcW w:w="4503" w:type="dxa"/>
          </w:tcPr>
          <w:p w:rsidR="004334AE" w:rsidRPr="00CA755E" w:rsidRDefault="004334AE" w:rsidP="0010640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Наличие подключения к сети Интернет</w:t>
            </w:r>
          </w:p>
        </w:tc>
        <w:tc>
          <w:tcPr>
            <w:tcW w:w="4961" w:type="dxa"/>
          </w:tcPr>
          <w:p w:rsidR="004334AE" w:rsidRPr="00CA755E" w:rsidRDefault="004334AE" w:rsidP="0010640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4334AE" w:rsidRPr="00CA755E" w:rsidTr="00A94792">
        <w:tc>
          <w:tcPr>
            <w:tcW w:w="4503" w:type="dxa"/>
          </w:tcPr>
          <w:p w:rsidR="004334AE" w:rsidRPr="00CA755E" w:rsidRDefault="004334AE" w:rsidP="0010640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Количество терминалов, с которых имеется доступ к сети Интернет</w:t>
            </w:r>
          </w:p>
        </w:tc>
        <w:tc>
          <w:tcPr>
            <w:tcW w:w="4961" w:type="dxa"/>
          </w:tcPr>
          <w:p w:rsidR="004334AE" w:rsidRPr="00CA755E" w:rsidRDefault="004334AE" w:rsidP="0010640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55E">
              <w:rPr>
                <w:rFonts w:ascii="Times New Roman" w:hAnsi="Times New Roman"/>
                <w:sz w:val="24"/>
                <w:szCs w:val="24"/>
              </w:rPr>
              <w:t>Сервер</w:t>
            </w:r>
          </w:p>
        </w:tc>
      </w:tr>
    </w:tbl>
    <w:p w:rsidR="004334AE" w:rsidRDefault="004334AE" w:rsidP="00F54A4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334AE" w:rsidRPr="00F54A4C" w:rsidRDefault="004334AE" w:rsidP="00F54A4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54A4C">
        <w:rPr>
          <w:rFonts w:ascii="Times New Roman" w:hAnsi="Times New Roman"/>
          <w:sz w:val="24"/>
          <w:szCs w:val="24"/>
        </w:rPr>
        <w:t>В школе созданы условия в соответствии с новыми современными требованиями к  образовательному процессу:</w:t>
      </w:r>
    </w:p>
    <w:p w:rsidR="004334AE" w:rsidRPr="00F54A4C" w:rsidRDefault="004334AE" w:rsidP="00F54A4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54A4C">
        <w:rPr>
          <w:rFonts w:ascii="Times New Roman" w:hAnsi="Times New Roman"/>
          <w:sz w:val="24"/>
          <w:szCs w:val="24"/>
        </w:rPr>
        <w:t>-  сформирована единая информационная среда: стабильно функционирующая локальная сеть, электронная почта, сайт школы, организован доступ участников образовательного процесса школы к образовательным ресурсам сети Интернет, благодаря чему обеспечивается мощный информационный поток для организации уроков и внеклассных мероприятий; установлены мультимедийные проекторы;</w:t>
      </w:r>
    </w:p>
    <w:p w:rsidR="004334AE" w:rsidRPr="00F54A4C" w:rsidRDefault="004334AE" w:rsidP="00F54A4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54A4C">
        <w:rPr>
          <w:rFonts w:ascii="Times New Roman" w:hAnsi="Times New Roman"/>
          <w:sz w:val="24"/>
          <w:szCs w:val="24"/>
        </w:rPr>
        <w:t>-   кабинеты  оснащены  учебной мебелью, техническими средствами, соответствующими нормам санитарно-гигиенических требований, дидактическими материалами, литературой, методическими и  наглядными  пособиями, творческими работами обучающихся;</w:t>
      </w:r>
    </w:p>
    <w:p w:rsidR="004334AE" w:rsidRPr="00F54A4C" w:rsidRDefault="004334AE" w:rsidP="00F54A4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54A4C">
        <w:rPr>
          <w:rFonts w:ascii="Times New Roman" w:hAnsi="Times New Roman"/>
          <w:sz w:val="24"/>
          <w:szCs w:val="24"/>
        </w:rPr>
        <w:t>-  двухразовое питание обучающихся осуществляется в столовой с современным технологическим оборудованием и залом для приема пищи на 120 посадочных мест;</w:t>
      </w:r>
    </w:p>
    <w:p w:rsidR="004334AE" w:rsidRPr="00F54A4C" w:rsidRDefault="004334AE" w:rsidP="006472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54A4C">
        <w:rPr>
          <w:rFonts w:ascii="Times New Roman" w:hAnsi="Times New Roman"/>
          <w:sz w:val="24"/>
          <w:szCs w:val="24"/>
        </w:rPr>
        <w:t xml:space="preserve"> Задачи:</w:t>
      </w:r>
    </w:p>
    <w:p w:rsidR="004334AE" w:rsidRPr="00F54A4C" w:rsidRDefault="004334AE" w:rsidP="00F54A4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54A4C">
        <w:rPr>
          <w:rFonts w:ascii="Times New Roman" w:hAnsi="Times New Roman"/>
          <w:sz w:val="24"/>
          <w:szCs w:val="24"/>
        </w:rPr>
        <w:t>- с введением электронных  классных журналов необходимо подключить все учебные кабинеты к сети Интернет.</w:t>
      </w:r>
    </w:p>
    <w:p w:rsidR="004334AE" w:rsidRPr="00383FCA" w:rsidRDefault="004334AE" w:rsidP="00F54A4C">
      <w:pPr>
        <w:spacing w:after="0"/>
        <w:jc w:val="both"/>
      </w:pPr>
    </w:p>
    <w:p w:rsidR="004334AE" w:rsidRPr="00F54A4C" w:rsidRDefault="004334AE" w:rsidP="00F54A4C">
      <w:pPr>
        <w:jc w:val="center"/>
        <w:rPr>
          <w:rFonts w:ascii="Times New Roman" w:hAnsi="Times New Roman"/>
          <w:b/>
          <w:sz w:val="24"/>
          <w:szCs w:val="24"/>
        </w:rPr>
      </w:pPr>
      <w:r w:rsidRPr="00F54A4C">
        <w:rPr>
          <w:rFonts w:ascii="Times New Roman" w:hAnsi="Times New Roman"/>
          <w:b/>
          <w:sz w:val="24"/>
          <w:szCs w:val="24"/>
        </w:rPr>
        <w:t>ОБЩИЕ ВЫВОДЫ</w:t>
      </w:r>
    </w:p>
    <w:p w:rsidR="004334AE" w:rsidRDefault="004334AE" w:rsidP="00437ED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F54A4C">
        <w:rPr>
          <w:rFonts w:ascii="Times New Roman" w:hAnsi="Times New Roman"/>
          <w:sz w:val="24"/>
          <w:szCs w:val="24"/>
        </w:rPr>
        <w:t xml:space="preserve"> Содержание и качество подготовки обу</w:t>
      </w:r>
      <w:r>
        <w:rPr>
          <w:rFonts w:ascii="Times New Roman" w:hAnsi="Times New Roman"/>
          <w:sz w:val="24"/>
          <w:szCs w:val="24"/>
        </w:rPr>
        <w:t xml:space="preserve">чающихся и выпускников </w:t>
      </w:r>
      <w:r w:rsidRPr="00F54A4C">
        <w:rPr>
          <w:rFonts w:ascii="Times New Roman" w:hAnsi="Times New Roman"/>
          <w:sz w:val="24"/>
          <w:szCs w:val="24"/>
        </w:rPr>
        <w:t xml:space="preserve"> соответствует федеральным  государственным  требованиям.</w:t>
      </w:r>
    </w:p>
    <w:p w:rsidR="004334AE" w:rsidRPr="00F54A4C" w:rsidRDefault="004334AE" w:rsidP="00437ED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F54A4C">
        <w:rPr>
          <w:rFonts w:ascii="Times New Roman" w:hAnsi="Times New Roman"/>
          <w:sz w:val="24"/>
          <w:szCs w:val="24"/>
        </w:rPr>
        <w:t xml:space="preserve"> Учебный план школы разработан в соответствии с федеральными и региональными нормативными правовыми актами, в нем в полном объеме сохранен  обязательный федеральный компонент в части номенклатуры образовательных областей и перечня не превышен.  Учебный план позволяет в полном объёме реализовать потребности и запросы участников образовательного процесса.</w:t>
      </w:r>
    </w:p>
    <w:p w:rsidR="004334AE" w:rsidRPr="00F54A4C" w:rsidRDefault="004334AE" w:rsidP="00437ED8">
      <w:pPr>
        <w:autoSpaceDE w:val="0"/>
        <w:autoSpaceDN w:val="0"/>
        <w:adjustRightInd w:val="0"/>
        <w:spacing w:after="0" w:line="240" w:lineRule="auto"/>
        <w:ind w:left="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F54A4C">
        <w:rPr>
          <w:rFonts w:ascii="Times New Roman" w:hAnsi="Times New Roman"/>
          <w:sz w:val="24"/>
          <w:szCs w:val="24"/>
        </w:rPr>
        <w:t xml:space="preserve">Результаты государственной (итоговой) аттестации удовлетворительные. </w:t>
      </w:r>
      <w:r>
        <w:rPr>
          <w:rFonts w:ascii="Times New Roman" w:hAnsi="Times New Roman"/>
          <w:sz w:val="24"/>
          <w:szCs w:val="24"/>
        </w:rPr>
        <w:t>4.</w:t>
      </w:r>
      <w:r w:rsidRPr="00F54A4C">
        <w:rPr>
          <w:rFonts w:ascii="Times New Roman" w:hAnsi="Times New Roman"/>
          <w:sz w:val="24"/>
          <w:szCs w:val="24"/>
        </w:rPr>
        <w:t>Информационно-техническая обеспеченность школы позволяет реализ</w:t>
      </w:r>
      <w:r>
        <w:rPr>
          <w:rFonts w:ascii="Times New Roman" w:hAnsi="Times New Roman"/>
          <w:sz w:val="24"/>
          <w:szCs w:val="24"/>
        </w:rPr>
        <w:t>овать запросы участников образовательного процесса.</w:t>
      </w:r>
      <w:r w:rsidRPr="00F54A4C">
        <w:rPr>
          <w:rFonts w:ascii="Times New Roman" w:hAnsi="Times New Roman"/>
          <w:sz w:val="24"/>
          <w:szCs w:val="24"/>
        </w:rPr>
        <w:t xml:space="preserve"> </w:t>
      </w:r>
    </w:p>
    <w:p w:rsidR="004334AE" w:rsidRDefault="004334AE" w:rsidP="00437ED8">
      <w:pPr>
        <w:autoSpaceDE w:val="0"/>
        <w:autoSpaceDN w:val="0"/>
        <w:adjustRightInd w:val="0"/>
        <w:spacing w:after="0" w:line="240" w:lineRule="auto"/>
        <w:ind w:left="28" w:firstLine="360"/>
        <w:rPr>
          <w:rFonts w:ascii="Times New Roman" w:hAnsi="Times New Roman"/>
          <w:sz w:val="24"/>
          <w:szCs w:val="24"/>
        </w:rPr>
      </w:pPr>
    </w:p>
    <w:p w:rsidR="004334AE" w:rsidRDefault="004334AE" w:rsidP="00437ED8">
      <w:pPr>
        <w:autoSpaceDE w:val="0"/>
        <w:autoSpaceDN w:val="0"/>
        <w:adjustRightInd w:val="0"/>
        <w:spacing w:after="0" w:line="240" w:lineRule="auto"/>
        <w:ind w:left="28" w:firstLine="360"/>
        <w:rPr>
          <w:rFonts w:ascii="Times New Roman" w:hAnsi="Times New Roman"/>
          <w:sz w:val="24"/>
          <w:szCs w:val="24"/>
        </w:rPr>
      </w:pPr>
    </w:p>
    <w:p w:rsidR="004334AE" w:rsidRDefault="004334AE" w:rsidP="00437ED8">
      <w:pPr>
        <w:autoSpaceDE w:val="0"/>
        <w:autoSpaceDN w:val="0"/>
        <w:adjustRightInd w:val="0"/>
        <w:spacing w:after="0" w:line="240" w:lineRule="auto"/>
        <w:ind w:left="28" w:firstLine="360"/>
        <w:rPr>
          <w:rFonts w:ascii="Times New Roman" w:hAnsi="Times New Roman"/>
          <w:sz w:val="24"/>
          <w:szCs w:val="24"/>
        </w:rPr>
      </w:pPr>
    </w:p>
    <w:p w:rsidR="004334AE" w:rsidRPr="00F54A4C" w:rsidRDefault="004334AE" w:rsidP="00437ED8">
      <w:pPr>
        <w:autoSpaceDE w:val="0"/>
        <w:autoSpaceDN w:val="0"/>
        <w:adjustRightInd w:val="0"/>
        <w:spacing w:after="0" w:line="240" w:lineRule="auto"/>
        <w:ind w:left="28" w:firstLine="360"/>
        <w:rPr>
          <w:rFonts w:ascii="Times New Roman" w:hAnsi="Times New Roman"/>
          <w:sz w:val="24"/>
          <w:szCs w:val="24"/>
        </w:rPr>
      </w:pPr>
      <w:r w:rsidRPr="00F54A4C">
        <w:rPr>
          <w:rFonts w:ascii="Times New Roman" w:hAnsi="Times New Roman"/>
          <w:sz w:val="24"/>
          <w:szCs w:val="24"/>
        </w:rPr>
        <w:t>В  дальнейшем следует направить работу педагогического коллектива на  осуществление мероприятий по реализации комплекса мер модернизации системы общего образования и плана перспективного развития МКОУ « Медведицкая СШ»</w:t>
      </w:r>
      <w:r>
        <w:rPr>
          <w:rFonts w:ascii="Times New Roman" w:hAnsi="Times New Roman"/>
          <w:sz w:val="24"/>
          <w:szCs w:val="24"/>
        </w:rPr>
        <w:t>.</w:t>
      </w:r>
      <w:r w:rsidRPr="00F54A4C">
        <w:rPr>
          <w:rFonts w:ascii="Times New Roman" w:hAnsi="Times New Roman"/>
          <w:sz w:val="24"/>
          <w:szCs w:val="24"/>
        </w:rPr>
        <w:t xml:space="preserve"> Считать главными задачами:</w:t>
      </w:r>
    </w:p>
    <w:p w:rsidR="004334AE" w:rsidRPr="00F54A4C" w:rsidRDefault="004334AE" w:rsidP="00437ED8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A4C">
        <w:rPr>
          <w:rFonts w:ascii="Times New Roman" w:hAnsi="Times New Roman"/>
          <w:sz w:val="24"/>
          <w:szCs w:val="24"/>
        </w:rPr>
        <w:t xml:space="preserve">совершенствование условий для перехода на  ФГОС СОО;  </w:t>
      </w:r>
    </w:p>
    <w:p w:rsidR="004334AE" w:rsidRPr="00F54A4C" w:rsidRDefault="004334AE" w:rsidP="00F54A4C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A4C">
        <w:rPr>
          <w:rFonts w:ascii="Times New Roman" w:hAnsi="Times New Roman"/>
          <w:sz w:val="24"/>
          <w:szCs w:val="24"/>
        </w:rPr>
        <w:t xml:space="preserve">обеспечение качества и доступности образовательных услуг путём повышения эффективности системы управления; </w:t>
      </w:r>
    </w:p>
    <w:p w:rsidR="004334AE" w:rsidRPr="00F54A4C" w:rsidRDefault="004334AE" w:rsidP="00F54A4C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A4C">
        <w:rPr>
          <w:rFonts w:ascii="Times New Roman" w:hAnsi="Times New Roman"/>
          <w:sz w:val="24"/>
          <w:szCs w:val="24"/>
        </w:rPr>
        <w:t>реализация комплекса мероприятий, направленных на повышение мотивации к здоровому образу жизни и системным занятиям физической культурой;</w:t>
      </w:r>
    </w:p>
    <w:p w:rsidR="004334AE" w:rsidRPr="00F54A4C" w:rsidRDefault="004334AE" w:rsidP="00F54A4C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A4C">
        <w:rPr>
          <w:rFonts w:ascii="Times New Roman" w:hAnsi="Times New Roman"/>
          <w:sz w:val="24"/>
          <w:szCs w:val="24"/>
        </w:rPr>
        <w:t>реали</w:t>
      </w:r>
      <w:r>
        <w:rPr>
          <w:rFonts w:ascii="Times New Roman" w:hAnsi="Times New Roman"/>
          <w:sz w:val="24"/>
          <w:szCs w:val="24"/>
        </w:rPr>
        <w:t>зация Программы развития школы .</w:t>
      </w:r>
    </w:p>
    <w:p w:rsidR="004334AE" w:rsidRPr="00F54A4C" w:rsidRDefault="004334AE" w:rsidP="00F54A4C">
      <w:pPr>
        <w:autoSpaceDE w:val="0"/>
        <w:autoSpaceDN w:val="0"/>
        <w:adjustRightInd w:val="0"/>
        <w:ind w:left="1108"/>
        <w:jc w:val="both"/>
        <w:rPr>
          <w:rFonts w:ascii="Times New Roman" w:hAnsi="Times New Roman"/>
          <w:sz w:val="24"/>
          <w:szCs w:val="24"/>
        </w:rPr>
      </w:pPr>
    </w:p>
    <w:p w:rsidR="004334AE" w:rsidRPr="00036E56" w:rsidRDefault="004334AE" w:rsidP="00036E56">
      <w:pPr>
        <w:tabs>
          <w:tab w:val="left" w:pos="708"/>
          <w:tab w:val="center" w:pos="4677"/>
          <w:tab w:val="right" w:pos="9355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</w:t>
      </w:r>
    </w:p>
    <w:p w:rsidR="004334AE" w:rsidRPr="00F54A4C" w:rsidRDefault="004334AE" w:rsidP="00106400">
      <w:pPr>
        <w:tabs>
          <w:tab w:val="left" w:pos="708"/>
          <w:tab w:val="center" w:pos="4677"/>
          <w:tab w:val="right" w:pos="9355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334AE" w:rsidRPr="00647273" w:rsidRDefault="004334AE" w:rsidP="00647273">
      <w:pPr>
        <w:tabs>
          <w:tab w:val="left" w:pos="708"/>
          <w:tab w:val="center" w:pos="4677"/>
          <w:tab w:val="right" w:pos="935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C78">
        <w:rPr>
          <w:rFonts w:ascii="Times New Roman" w:hAnsi="Times New Roman"/>
          <w:sz w:val="24"/>
          <w:szCs w:val="24"/>
        </w:rPr>
        <w:t>Директор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7C78">
        <w:rPr>
          <w:rFonts w:ascii="Times New Roman" w:hAnsi="Times New Roman"/>
          <w:sz w:val="24"/>
          <w:szCs w:val="24"/>
        </w:rPr>
        <w:t xml:space="preserve">общеобразовательного </w:t>
      </w:r>
      <w:r>
        <w:rPr>
          <w:rFonts w:ascii="Times New Roman" w:hAnsi="Times New Roman"/>
          <w:sz w:val="24"/>
          <w:szCs w:val="24"/>
        </w:rPr>
        <w:t>учреждения</w:t>
      </w:r>
      <w:r>
        <w:rPr>
          <w:rFonts w:ascii="Times New Roman" w:hAnsi="Times New Roman"/>
          <w:sz w:val="24"/>
          <w:szCs w:val="24"/>
        </w:rPr>
        <w:tab/>
        <w:t xml:space="preserve"> _________________Л.А.Майер      </w:t>
      </w:r>
      <w:r w:rsidRPr="005E7C78">
        <w:rPr>
          <w:rFonts w:ascii="Times New Roman" w:hAnsi="Times New Roman"/>
          <w:sz w:val="24"/>
          <w:szCs w:val="24"/>
        </w:rPr>
        <w:t xml:space="preserve">       </w:t>
      </w:r>
    </w:p>
    <w:p w:rsidR="004334AE" w:rsidRPr="00754DD3" w:rsidRDefault="004334AE" w:rsidP="00914DFC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</w:t>
      </w:r>
    </w:p>
    <w:sectPr w:rsidR="004334AE" w:rsidRPr="00754DD3" w:rsidSect="00F0176E">
      <w:head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34AE" w:rsidRDefault="004334AE" w:rsidP="00C112DE">
      <w:pPr>
        <w:spacing w:after="0" w:line="240" w:lineRule="auto"/>
      </w:pPr>
      <w:r>
        <w:separator/>
      </w:r>
    </w:p>
  </w:endnote>
  <w:endnote w:type="continuationSeparator" w:id="1">
    <w:p w:rsidR="004334AE" w:rsidRDefault="004334AE" w:rsidP="00C11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ўа¬»¬¦¬ў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34AE" w:rsidRDefault="004334AE" w:rsidP="00C112DE">
      <w:pPr>
        <w:spacing w:after="0" w:line="240" w:lineRule="auto"/>
      </w:pPr>
      <w:r>
        <w:separator/>
      </w:r>
    </w:p>
  </w:footnote>
  <w:footnote w:type="continuationSeparator" w:id="1">
    <w:p w:rsidR="004334AE" w:rsidRDefault="004334AE" w:rsidP="00C11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4AE" w:rsidRDefault="004334AE">
    <w:pPr>
      <w:pStyle w:val="Header"/>
    </w:pPr>
  </w:p>
  <w:p w:rsidR="004334AE" w:rsidRDefault="004334AE">
    <w:pPr>
      <w:pStyle w:val="Header"/>
    </w:pPr>
  </w:p>
  <w:p w:rsidR="004334AE" w:rsidRDefault="004334A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0038181C"/>
    <w:multiLevelType w:val="hybridMultilevel"/>
    <w:tmpl w:val="4A30A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6B46A94"/>
    <w:multiLevelType w:val="hybridMultilevel"/>
    <w:tmpl w:val="059464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1662B"/>
    <w:multiLevelType w:val="hybridMultilevel"/>
    <w:tmpl w:val="7A84B3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D53CD3"/>
    <w:multiLevelType w:val="hybridMultilevel"/>
    <w:tmpl w:val="353A6CE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18C45FBD"/>
    <w:multiLevelType w:val="hybridMultilevel"/>
    <w:tmpl w:val="375E5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D1D07C7"/>
    <w:multiLevelType w:val="hybridMultilevel"/>
    <w:tmpl w:val="22DEF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67503C4"/>
    <w:multiLevelType w:val="hybridMultilevel"/>
    <w:tmpl w:val="2F02C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919699B"/>
    <w:multiLevelType w:val="hybridMultilevel"/>
    <w:tmpl w:val="920691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88926F9"/>
    <w:multiLevelType w:val="hybridMultilevel"/>
    <w:tmpl w:val="BE08E21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FC112C0"/>
    <w:multiLevelType w:val="hybridMultilevel"/>
    <w:tmpl w:val="D408DD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15A6D7F"/>
    <w:multiLevelType w:val="hybridMultilevel"/>
    <w:tmpl w:val="EF844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20632F2"/>
    <w:multiLevelType w:val="hybridMultilevel"/>
    <w:tmpl w:val="63AAE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5215600"/>
    <w:multiLevelType w:val="hybridMultilevel"/>
    <w:tmpl w:val="2C38D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A176DA"/>
    <w:multiLevelType w:val="multilevel"/>
    <w:tmpl w:val="2028E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CB32BE"/>
    <w:multiLevelType w:val="hybridMultilevel"/>
    <w:tmpl w:val="E48C6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8B0709E"/>
    <w:multiLevelType w:val="hybridMultilevel"/>
    <w:tmpl w:val="7F84684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6E5E4D5E"/>
    <w:multiLevelType w:val="hybridMultilevel"/>
    <w:tmpl w:val="1220D14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ED12534"/>
    <w:multiLevelType w:val="hybridMultilevel"/>
    <w:tmpl w:val="2604D29A"/>
    <w:lvl w:ilvl="0" w:tplc="4B66DECA">
      <w:start w:val="1"/>
      <w:numFmt w:val="decimal"/>
      <w:lvlText w:val="%1."/>
      <w:lvlJc w:val="left"/>
      <w:pPr>
        <w:ind w:left="388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  <w:rPr>
        <w:rFonts w:cs="Times New Roman"/>
      </w:rPr>
    </w:lvl>
  </w:abstractNum>
  <w:abstractNum w:abstractNumId="18">
    <w:nsid w:val="70471C0B"/>
    <w:multiLevelType w:val="hybridMultilevel"/>
    <w:tmpl w:val="29CA9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33037A1"/>
    <w:multiLevelType w:val="hybridMultilevel"/>
    <w:tmpl w:val="B49C6CDE"/>
    <w:lvl w:ilvl="0" w:tplc="B16E550A">
      <w:start w:val="9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B2749AD"/>
    <w:multiLevelType w:val="hybridMultilevel"/>
    <w:tmpl w:val="37CA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3"/>
  </w:num>
  <w:num w:numId="3">
    <w:abstractNumId w:val="12"/>
  </w:num>
  <w:num w:numId="4">
    <w:abstractNumId w:val="15"/>
  </w:num>
  <w:num w:numId="5">
    <w:abstractNumId w:val="1"/>
  </w:num>
  <w:num w:numId="6">
    <w:abstractNumId w:val="16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7"/>
  </w:num>
  <w:num w:numId="18">
    <w:abstractNumId w:val="2"/>
  </w:num>
  <w:num w:numId="19">
    <w:abstractNumId w:val="7"/>
  </w:num>
  <w:num w:numId="20">
    <w:abstractNumId w:val="20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3434"/>
    <w:rsid w:val="00036E56"/>
    <w:rsid w:val="00063A52"/>
    <w:rsid w:val="000D0135"/>
    <w:rsid w:val="000D15B4"/>
    <w:rsid w:val="00104116"/>
    <w:rsid w:val="00106400"/>
    <w:rsid w:val="001F52C2"/>
    <w:rsid w:val="0028172E"/>
    <w:rsid w:val="002D4F5B"/>
    <w:rsid w:val="00373F69"/>
    <w:rsid w:val="00375671"/>
    <w:rsid w:val="00383FCA"/>
    <w:rsid w:val="003A39C4"/>
    <w:rsid w:val="003A787A"/>
    <w:rsid w:val="003E5634"/>
    <w:rsid w:val="00431D1D"/>
    <w:rsid w:val="004334AE"/>
    <w:rsid w:val="00437ED8"/>
    <w:rsid w:val="004467D9"/>
    <w:rsid w:val="004657BA"/>
    <w:rsid w:val="00481024"/>
    <w:rsid w:val="0048341E"/>
    <w:rsid w:val="004C1F78"/>
    <w:rsid w:val="005E7C78"/>
    <w:rsid w:val="00633BE5"/>
    <w:rsid w:val="00647273"/>
    <w:rsid w:val="00674618"/>
    <w:rsid w:val="0070302D"/>
    <w:rsid w:val="00706D8E"/>
    <w:rsid w:val="007211CE"/>
    <w:rsid w:val="00730437"/>
    <w:rsid w:val="00754DD3"/>
    <w:rsid w:val="00767D7A"/>
    <w:rsid w:val="007A1051"/>
    <w:rsid w:val="00897DC0"/>
    <w:rsid w:val="008F50B1"/>
    <w:rsid w:val="00914DFC"/>
    <w:rsid w:val="00937575"/>
    <w:rsid w:val="009525FA"/>
    <w:rsid w:val="009800D1"/>
    <w:rsid w:val="00A54F92"/>
    <w:rsid w:val="00A57D10"/>
    <w:rsid w:val="00A63960"/>
    <w:rsid w:val="00A94792"/>
    <w:rsid w:val="00B07567"/>
    <w:rsid w:val="00B35883"/>
    <w:rsid w:val="00B95DE8"/>
    <w:rsid w:val="00BD447B"/>
    <w:rsid w:val="00BE4BF2"/>
    <w:rsid w:val="00BF05E5"/>
    <w:rsid w:val="00BF4DA7"/>
    <w:rsid w:val="00C112DE"/>
    <w:rsid w:val="00C5153F"/>
    <w:rsid w:val="00C72CD3"/>
    <w:rsid w:val="00C81A18"/>
    <w:rsid w:val="00C91C8E"/>
    <w:rsid w:val="00C91D29"/>
    <w:rsid w:val="00CA755E"/>
    <w:rsid w:val="00CD353C"/>
    <w:rsid w:val="00CF74B8"/>
    <w:rsid w:val="00D630EF"/>
    <w:rsid w:val="00D77510"/>
    <w:rsid w:val="00D97CC5"/>
    <w:rsid w:val="00DA6AD1"/>
    <w:rsid w:val="00E217DC"/>
    <w:rsid w:val="00E24A37"/>
    <w:rsid w:val="00E60E94"/>
    <w:rsid w:val="00E63434"/>
    <w:rsid w:val="00E83816"/>
    <w:rsid w:val="00EB47D1"/>
    <w:rsid w:val="00EC391E"/>
    <w:rsid w:val="00F0176E"/>
    <w:rsid w:val="00F248E5"/>
    <w:rsid w:val="00F335FA"/>
    <w:rsid w:val="00F37659"/>
    <w:rsid w:val="00F47112"/>
    <w:rsid w:val="00F54A4C"/>
    <w:rsid w:val="00F7377F"/>
    <w:rsid w:val="00F96365"/>
    <w:rsid w:val="00FC73DD"/>
    <w:rsid w:val="00FD6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76E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6343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4467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446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67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C39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C11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112D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C11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112DE"/>
    <w:rPr>
      <w:rFonts w:cs="Times New Roman"/>
    </w:rPr>
  </w:style>
  <w:style w:type="paragraph" w:customStyle="1" w:styleId="Default">
    <w:name w:val="Default"/>
    <w:uiPriority w:val="99"/>
    <w:rsid w:val="001041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oSpacing">
    <w:name w:val="No Spacing"/>
    <w:link w:val="NoSpacingChar"/>
    <w:uiPriority w:val="99"/>
    <w:qFormat/>
    <w:rsid w:val="00F47112"/>
    <w:rPr>
      <w:lang w:eastAsia="en-US"/>
    </w:rPr>
  </w:style>
  <w:style w:type="character" w:customStyle="1" w:styleId="NoSpacingChar">
    <w:name w:val="No Spacing Char"/>
    <w:link w:val="NoSpacing"/>
    <w:uiPriority w:val="99"/>
    <w:locked/>
    <w:rsid w:val="0070302D"/>
    <w:rPr>
      <w:rFonts w:ascii="Calibri" w:eastAsia="Times New Roman" w:hAnsi="Calibri"/>
      <w:sz w:val="22"/>
      <w:lang w:eastAsia="en-US"/>
    </w:rPr>
  </w:style>
  <w:style w:type="table" w:styleId="TableGrid">
    <w:name w:val="Table Grid"/>
    <w:basedOn w:val="TableNormal"/>
    <w:uiPriority w:val="99"/>
    <w:rsid w:val="00A9479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912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33.sldx"/><Relationship Id="rId18" Type="http://schemas.openxmlformats.org/officeDocument/2006/relationships/package" Target="embeddings/______Microsoft_Office_PowerPoint66.sldx"/><Relationship Id="rId26" Type="http://schemas.openxmlformats.org/officeDocument/2006/relationships/package" Target="embeddings/______Microsoft_Office_PowerPoint1111.sld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hyperlink" Target="http://www.frank-shkola.ru/" TargetMode="External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55.sldx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package" Target="embeddings/______Microsoft_Office_PowerPoint88.sldx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2.sldx"/><Relationship Id="rId24" Type="http://schemas.openxmlformats.org/officeDocument/2006/relationships/package" Target="embeddings/______Microsoft_Office_PowerPoint1010.sldx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4.sldx"/><Relationship Id="rId23" Type="http://schemas.openxmlformats.org/officeDocument/2006/relationships/image" Target="media/image8.emf"/><Relationship Id="rId28" Type="http://schemas.openxmlformats.org/officeDocument/2006/relationships/package" Target="embeddings/______Microsoft_Office_PowerPoint1212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7.sldx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1.sldx"/><Relationship Id="rId14" Type="http://schemas.openxmlformats.org/officeDocument/2006/relationships/image" Target="media/image5.emf"/><Relationship Id="rId22" Type="http://schemas.openxmlformats.org/officeDocument/2006/relationships/package" Target="embeddings/______Microsoft_Office_PowerPoint99.sldx"/><Relationship Id="rId27" Type="http://schemas.openxmlformats.org/officeDocument/2006/relationships/image" Target="media/image10.emf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274</TotalTime>
  <Pages>30</Pages>
  <Words>8109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</dc:creator>
  <cp:keywords/>
  <dc:description/>
  <cp:lastModifiedBy>Admin</cp:lastModifiedBy>
  <cp:revision>4</cp:revision>
  <dcterms:created xsi:type="dcterms:W3CDTF">2018-09-17T11:25:00Z</dcterms:created>
  <dcterms:modified xsi:type="dcterms:W3CDTF">2018-09-24T13:31:00Z</dcterms:modified>
</cp:coreProperties>
</file>